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8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4A0" w:rsidRDefault="001554A0">
      <w:pPr>
        <w:pStyle w:val="BodyText1"/>
        <w:shd w:val="clear" w:color="auto" w:fill="auto"/>
        <w:spacing w:after="9" w:line="170" w:lineRule="exact"/>
        <w:ind w:right="80"/>
      </w:pPr>
      <w:r>
        <w:t>Члан 9.</w:t>
      </w:r>
    </w:p>
    <w:p w:rsidR="001554A0" w:rsidRDefault="001554A0">
      <w:pPr>
        <w:pStyle w:val="BodyText1"/>
        <w:shd w:val="clear" w:color="auto" w:fill="auto"/>
        <w:spacing w:after="66" w:line="178" w:lineRule="exact"/>
        <w:ind w:right="20" w:firstLine="280"/>
        <w:jc w:val="both"/>
      </w:pPr>
      <w:r>
        <w:t>Привредна друштва која се баве дјелатношћу гео- лошких истраживања дужна су своје пословање ускладити са одредбама овог правилника у року од шест мјесеци од дана његовог ступања на снагу.</w:t>
      </w:r>
    </w:p>
    <w:p w:rsidR="001554A0" w:rsidRDefault="001554A0">
      <w:pPr>
        <w:pStyle w:val="BodyText1"/>
        <w:shd w:val="clear" w:color="auto" w:fill="auto"/>
        <w:spacing w:after="9" w:line="170" w:lineRule="exact"/>
        <w:ind w:right="80"/>
      </w:pPr>
      <w:r>
        <w:t>Члан 10.</w:t>
      </w:r>
    </w:p>
    <w:p w:rsidR="001554A0" w:rsidRDefault="001554A0">
      <w:pPr>
        <w:pStyle w:val="BodyText1"/>
        <w:shd w:val="clear" w:color="auto" w:fill="auto"/>
        <w:spacing w:after="68" w:line="178" w:lineRule="exact"/>
        <w:ind w:right="20" w:firstLine="280"/>
        <w:jc w:val="both"/>
      </w:pPr>
      <w:r>
        <w:t>Овај правилник ступа на снагу осмог дана од дана обја- вљивања у "Службеном гласнику Републике Српске."</w:t>
      </w:r>
    </w:p>
    <w:p w:rsidR="001554A0" w:rsidRDefault="001554A0">
      <w:pPr>
        <w:pStyle w:val="BodyText1"/>
        <w:shd w:val="clear" w:color="auto" w:fill="auto"/>
        <w:spacing w:after="0" w:line="168" w:lineRule="exact"/>
        <w:jc w:val="left"/>
      </w:pPr>
      <w:r>
        <w:t>Број: 05.07/310-39/11</w:t>
      </w:r>
    </w:p>
    <w:p w:rsidR="001554A0" w:rsidRDefault="001554A0">
      <w:pPr>
        <w:pStyle w:val="BodyText1"/>
        <w:shd w:val="clear" w:color="auto" w:fill="auto"/>
        <w:tabs>
          <w:tab w:val="left" w:pos="2986"/>
        </w:tabs>
        <w:spacing w:after="0" w:line="168" w:lineRule="exact"/>
        <w:jc w:val="left"/>
      </w:pPr>
      <w:r>
        <w:t>24. фебруара 2011. године</w:t>
      </w:r>
      <w:r>
        <w:tab/>
        <w:t>Министар,</w:t>
      </w:r>
    </w:p>
    <w:p w:rsidR="001554A0" w:rsidRDefault="001554A0">
      <w:pPr>
        <w:pStyle w:val="BodyText1"/>
        <w:shd w:val="clear" w:color="auto" w:fill="auto"/>
        <w:tabs>
          <w:tab w:val="left" w:pos="2333"/>
        </w:tabs>
        <w:spacing w:after="190" w:line="168" w:lineRule="exact"/>
        <w:jc w:val="left"/>
      </w:pPr>
      <w:r>
        <w:t>Бања Лука</w:t>
      </w:r>
      <w:r>
        <w:tab/>
        <w:t>Др</w:t>
      </w:r>
      <w:r>
        <w:rPr>
          <w:rStyle w:val="BodytextBold"/>
          <w:bCs/>
        </w:rPr>
        <w:t xml:space="preserve"> Жељко Ковачевић,</w:t>
      </w:r>
      <w:r>
        <w:t xml:space="preserve"> с.р.</w:t>
      </w:r>
    </w:p>
    <w:p w:rsidR="001554A0" w:rsidRDefault="001554A0">
      <w:pPr>
        <w:pStyle w:val="Heading10"/>
        <w:keepNext/>
        <w:keepLines/>
        <w:shd w:val="clear" w:color="auto" w:fill="auto"/>
        <w:spacing w:before="0" w:after="0" w:line="230" w:lineRule="exact"/>
      </w:pPr>
      <w:bookmarkStart w:id="0" w:name="bookmark0"/>
      <w:r>
        <w:t>252</w:t>
      </w:r>
      <w:bookmarkEnd w:id="0"/>
    </w:p>
    <w:p w:rsidR="001554A0" w:rsidRDefault="001554A0">
      <w:pPr>
        <w:pStyle w:val="BodyText1"/>
        <w:shd w:val="clear" w:color="auto" w:fill="auto"/>
        <w:spacing w:after="38" w:line="182" w:lineRule="exact"/>
        <w:ind w:right="20" w:firstLine="280"/>
        <w:jc w:val="both"/>
      </w:pPr>
      <w:r>
        <w:t xml:space="preserve">На основу члана 15. Закона о вјештацима Републике Српске ("Службени гласник Републике Српске", бр. 16/05 и 65/08) , министар правде </w:t>
      </w:r>
      <w:r>
        <w:rPr>
          <w:rStyle w:val="BodytextSpacing1pt"/>
        </w:rPr>
        <w:t>утврђује</w:t>
      </w:r>
    </w:p>
    <w:p w:rsidR="001554A0" w:rsidRDefault="001554A0">
      <w:pPr>
        <w:pStyle w:val="Heading20"/>
        <w:keepNext/>
        <w:keepLines/>
        <w:shd w:val="clear" w:color="auto" w:fill="auto"/>
        <w:spacing w:before="0" w:after="0" w:line="210" w:lineRule="exact"/>
        <w:ind w:right="80"/>
      </w:pPr>
      <w:bookmarkStart w:id="1" w:name="bookmark1"/>
      <w:r>
        <w:t>ЛИСТУ</w:t>
      </w:r>
      <w:bookmarkEnd w:id="1"/>
    </w:p>
    <w:p w:rsidR="001554A0" w:rsidRDefault="001554A0">
      <w:pPr>
        <w:pStyle w:val="Bodytext20"/>
        <w:shd w:val="clear" w:color="auto" w:fill="auto"/>
        <w:spacing w:before="0"/>
        <w:ind w:right="80"/>
      </w:pPr>
      <w:r>
        <w:t xml:space="preserve">ВЈЕШТАКА </w:t>
      </w:r>
      <w:r>
        <w:rPr>
          <w:rStyle w:val="Bodytext285pt"/>
          <w:bCs/>
          <w:szCs w:val="17"/>
        </w:rPr>
        <w:t>I</w:t>
      </w:r>
    </w:p>
    <w:p w:rsidR="001554A0" w:rsidRDefault="001554A0">
      <w:pPr>
        <w:pStyle w:val="BodyText1"/>
        <w:shd w:val="clear" w:color="auto" w:fill="auto"/>
        <w:spacing w:after="15" w:line="170" w:lineRule="exact"/>
        <w:ind w:firstLine="280"/>
        <w:jc w:val="both"/>
      </w:pPr>
      <w:r>
        <w:t>Утврђује се листа вјештака по струкама како слиједи: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9" w:line="170" w:lineRule="exact"/>
      </w:pPr>
      <w:bookmarkStart w:id="2" w:name="bookmark2"/>
      <w:r>
        <w:t>1. Вјештаци економске струке</w:t>
      </w:r>
      <w:bookmarkEnd w:id="2"/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80"/>
        </w:tabs>
        <w:spacing w:line="178" w:lineRule="exact"/>
        <w:ind w:right="20" w:firstLine="280"/>
        <w:jc w:val="both"/>
      </w:pPr>
      <w:bookmarkStart w:id="3" w:name="bookmark3"/>
      <w:r>
        <w:t>Шњегота (Живко) Душко, Николе Пашића 28, Бања Лука, доктор економских наука, телефон број 065/620-741, Рјешењем број: 08.040/704-101,1/10, од 1. октобра 2010. го- дине именован за вјештака економске струке;</w:t>
      </w:r>
      <w:bookmarkEnd w:id="3"/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94"/>
        </w:tabs>
        <w:spacing w:line="178" w:lineRule="exact"/>
        <w:ind w:right="20" w:firstLine="280"/>
        <w:jc w:val="both"/>
      </w:pPr>
      <w:r>
        <w:t>Војводић (Бранко) Боро, Славка Родића бб, Прије- дор, дипломирани економист, телефон број 065/885-325, Рјешењем број: 08.040/704-101,2/10, од 1. октобра 2010. го- 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75"/>
        </w:tabs>
        <w:spacing w:line="178" w:lineRule="exact"/>
        <w:ind w:right="20" w:firstLine="280"/>
        <w:jc w:val="both"/>
      </w:pPr>
      <w:r>
        <w:t>Бјелац (Маринко) Мира, Николе Пашића 40/5, Бања Лука, дипломирани економист, телефон број 065/517-651, Рјешењем број: 08.040/704-101,3/10, од 1. октобра 2010. го- 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04"/>
        </w:tabs>
        <w:spacing w:line="178" w:lineRule="exact"/>
        <w:ind w:right="20" w:firstLine="280"/>
        <w:jc w:val="both"/>
      </w:pPr>
      <w:r>
        <w:t>Срдић (Тоде) Ђуро, Доситеја Обрадовића 1, Бања Лука, дипломирани економист, телефон број 065/628-432, Рјешењем број: 08.040/704-101,5/10, од 1. октобра 2010. го- 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99"/>
        </w:tabs>
        <w:spacing w:line="178" w:lineRule="exact"/>
        <w:ind w:right="20" w:firstLine="280"/>
        <w:jc w:val="both"/>
      </w:pPr>
      <w:r>
        <w:t>Алексић (Слободан) Жељко, Трг Ђенерала Драже 8/3, Бијељина, дипломирани економист, телефон број 065/611-016, Рјешењем број: 08.040/704-101,5/10, од 1. октобра 2010. године именован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85"/>
        </w:tabs>
        <w:spacing w:line="178" w:lineRule="exact"/>
        <w:ind w:right="20" w:firstLine="280"/>
        <w:jc w:val="both"/>
      </w:pPr>
      <w:r>
        <w:t>Балотић (Анђелко) Миле, Милана Шарца бб, Соко- лац, дипломирани економист, телефон број 065/527-573, Рјешењем број: 08.040/704-101,6/10, од 1. октобра 2010. го- 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70"/>
        </w:tabs>
        <w:spacing w:line="178" w:lineRule="exact"/>
        <w:ind w:right="20" w:firstLine="280"/>
        <w:jc w:val="both"/>
      </w:pPr>
      <w:r>
        <w:t>Бањац (Драго) Бранислав, Прве крајишке бригаде 6, Бања Лука, дипломирани економист, телефон број 065/816- 192, Рјешењем број: 08.040/704-101,7/10,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66"/>
        </w:tabs>
        <w:spacing w:line="178" w:lineRule="exact"/>
        <w:ind w:right="20" w:firstLine="280"/>
        <w:jc w:val="both"/>
      </w:pPr>
      <w:r>
        <w:t>Бараковић (Гојко) Доста, Видовданска 69, Градишка, дипломирани економист, телефон број 065/377-377, Рјешењем број: 08.040/704-101,8/10, од 1. октобра 2010. го- 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490"/>
        </w:tabs>
        <w:spacing w:line="178" w:lineRule="exact"/>
        <w:ind w:right="20" w:firstLine="280"/>
        <w:jc w:val="both"/>
      </w:pPr>
      <w:r>
        <w:t>Бећаревић (Драго) Љубица, Светог Саве СП 50/18, Дервента, дипломирани економист, телефон број 066/517- 082, Рјешењем број: 08.040/704-101,9/10,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2"/>
        </w:tabs>
        <w:spacing w:line="178" w:lineRule="exact"/>
        <w:ind w:right="20" w:firstLine="280"/>
        <w:jc w:val="both"/>
      </w:pPr>
      <w:r>
        <w:t>Благојевић (Јован) Милева, Стефана Првовенчаног 35/96, Добој, дипломирани економист, телефон број 065/920-106, Рјешењем број: 08.040/704-101,10/10, од 1. октобра 2010. године именована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1"/>
        </w:tabs>
        <w:spacing w:after="0" w:line="178" w:lineRule="exact"/>
        <w:ind w:right="20" w:firstLine="280"/>
        <w:jc w:val="both"/>
      </w:pPr>
      <w:r>
        <w:t>Благојевић (Бранислав) Зоран, Васе Пелагића 15, Бања Лука, дипломирани економист, телефон број 065/680- 959, Рјешењем број: 08.040/704-101,11/10,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Бован (Михајло) Радослав, Зубачка СП 26, Треби- ње, дипломирани економист, телефон број 065/526-383, Рјешењем број: 08.040/704-101,12/10,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30"/>
        </w:tabs>
        <w:spacing w:after="0" w:line="182" w:lineRule="exact"/>
        <w:ind w:left="20" w:right="20" w:firstLine="280"/>
        <w:jc w:val="both"/>
      </w:pPr>
      <w:r>
        <w:t>Босиочић (Бошко) Радован, Ђуре Ђаковића 14, Бања Лука, дипломирани економист, телефон број 065/611- 856, Рјешењем број: 08.040/704-101,13/10,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Букејловић (Спасоја) Момчило, Стефана Првовен- чаног 20, Добој, дипломирани економист, телефон број 065/629-850, Рјешењем број: 08.040/704-101,14/10,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Велетић (Сајо) Милан, Трг илиџанске бригаде 10/2, Источна Илиџа, дипломирани економист, телефон број 065/666-016, Рјешењем број: 08.040/704-101,15/10,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0"/>
        </w:tabs>
        <w:spacing w:after="0" w:line="182" w:lineRule="exact"/>
        <w:ind w:left="20" w:right="20" w:firstLine="280"/>
        <w:jc w:val="both"/>
      </w:pPr>
      <w:r>
        <w:t>Велић (Ирфан) Маида, Младена Стојановића 33, Бања Лука, дипломирани економист, телефон број 065/829- 608, Рјешењем број: 08.040/704-101,16/10,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5"/>
        </w:tabs>
        <w:spacing w:after="0" w:line="187" w:lineRule="exact"/>
        <w:ind w:left="20" w:right="20" w:firstLine="280"/>
        <w:jc w:val="both"/>
      </w:pPr>
      <w:r>
        <w:t>Војводић (Стојан) Живко, Милана Будимира 98, Мркоњић Град, дипломирани економист, телефон број 065/592-184, Рјешењем број: 08.040/704-101,17/10,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1"/>
        </w:tabs>
        <w:spacing w:after="0" w:line="182" w:lineRule="exact"/>
        <w:ind w:left="20" w:right="20" w:firstLine="280"/>
        <w:jc w:val="both"/>
      </w:pPr>
      <w:r>
        <w:t>Вујановић (Алекса) Сергије, Срђе Злопоглеђе 37, Бања Лука, дипломирани економист, телефон број 065/902- 668, Рјешењем број: 08.040/704-101,18/10,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20"/>
        </w:tabs>
        <w:spacing w:after="0" w:line="182" w:lineRule="exact"/>
        <w:ind w:left="20" w:right="20" w:firstLine="280"/>
        <w:jc w:val="both"/>
      </w:pPr>
      <w:r>
        <w:t>Вујевић (Јово) Весо, Амајлије, Бијељина, еконо- мист, телефон број 065/589-461, Рјешењем број: 08.040/704-101,19/10,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Гавриловић (Драган) Драгица, Стевана Синђелића 107, Вишеград, дипломирани економист, телефон број 066/481-196, Рјешењем број: 08.040/704-101,20/10,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5"/>
        </w:tabs>
        <w:spacing w:after="0" w:line="187" w:lineRule="exact"/>
        <w:ind w:left="20" w:right="20" w:firstLine="280"/>
        <w:jc w:val="both"/>
      </w:pPr>
      <w:r>
        <w:t>Гојковић (Љубомир) Владимир, Д. Комљеновића бб/7, Кнежево, дипломирани економист, телефон број 066/921-204, Рјешењем број: 08.040/704-101,21/10,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Грумић (Миладин) Зоран, Мирка Бијелића 18, Пр- њавор, дипломирани економист, телефон број 065/520-749, Рјешењем број: 08.040/704-101,22/10,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Дакић (Богдан) Мирослав, Краља Драгутина 133, Бијељина, дипломирани економист, телефон број 065/249- 174, Рјешењем број: 08.040/704-101,23/10,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30"/>
        </w:tabs>
        <w:spacing w:after="0" w:line="182" w:lineRule="exact"/>
        <w:ind w:left="20" w:right="20" w:firstLine="280"/>
        <w:jc w:val="both"/>
      </w:pPr>
      <w:r>
        <w:t>Даничић (Спасоје) Душко, Николе Пашића 58, Бања Лука, дипломирани економист, телефон број 065/522- 723, Рјешењем број: 08.040/704-101,24/10,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0"/>
        </w:tabs>
        <w:spacing w:after="0" w:line="187" w:lineRule="exact"/>
        <w:ind w:left="20" w:right="20" w:firstLine="280"/>
        <w:jc w:val="both"/>
      </w:pPr>
      <w:r>
        <w:t>Драгић (Прокопије) Милован, Српских великана 208, Приједор, магистар пословне економије, телефон број 065/289-874, Рјешењем број: 08.040/704-101,25/10,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Драгојевић (Драгомир) Петар, 11. новембра 9, Ср- бац, дипломирани економист, телефон број 065/298-655, Рјешењем број: 08.040/704-101,26/10,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Ђерић (Милија) Момчило, Светог Саве 7, Зворник, дипломирани економист, телефон број 065/950-355, Рјешењем број: 08.040/704-101,27/10,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Ђукић (Славко) Вељко, Занатска бб, Приједор, ди- пломирани економист, телефон број 066/437-759, Рјешењем број: 08.040/704-101,28/10,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Ђурђевић (Ђуро) Лазо, Насеље Немањића бб, Ша- мац, дипломирани економист, телефон број 065/532-418, Рјешењем број: 08.040/704-101,29/10,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87" w:lineRule="exact"/>
        <w:ind w:right="20" w:firstLine="280"/>
        <w:jc w:val="both"/>
      </w:pPr>
      <w:r>
        <w:t>Еркић (Маријан) Љиљана, Владимира Гаћиновића 36 А, Бијељина, дипломирани економист, телефон број 065/623-145, Рјешењем број: 08.040/704-101,30/10, од 1. октобра 2010. године именована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Ескић (Млађен) Гојко, Стевана Булајића 44 А, Бања Лука, дипломирани економист, телефон број 065/672-458, Рјешењем број: 08.040/704-101,31/10,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Жигић (Спасо) Милан, Костајница, Добој, дипло- мирани економист, телефон број 065/515-806, Рјешењем број: 08.040/704-101,32/10, од 1. октобра 2010. године име- 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right="20" w:firstLine="280"/>
        <w:jc w:val="both"/>
      </w:pPr>
      <w:r>
        <w:t>Зелинчевић (Драгутин) Марко, Врањак, Модрича, дипломирани економист, телефон број 065/005-887, Рјешењем број: 08.040/704-101,33/10,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Зељковић (Рајко) Миодраг, Ђуре Ђаковића 26, Бања Лука, дипломирани економист, телефон број 065/510-746, Рјешењем број: 08.040/704-101,34/10,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29"/>
        </w:tabs>
        <w:spacing w:after="0" w:line="182" w:lineRule="exact"/>
        <w:ind w:right="20" w:firstLine="280"/>
        <w:jc w:val="both"/>
      </w:pPr>
      <w:r>
        <w:t>Иваниш (Обрад) Миланка, Илије Бурсаћа 50, Приједор, дипломирани економист, телефон број 065/433- 728, Рјешењем број: 08.040/704-101,35/10,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192" w:lineRule="exact"/>
        <w:ind w:right="20" w:firstLine="280"/>
        <w:jc w:val="both"/>
      </w:pPr>
      <w:r>
        <w:t>Ивановић (Вид) Мила, Степе Степановића бб, Фо- ча, дипломирани економист, телефон број 065/719-170, Рјешењем број: 08.040/704-101,36/10,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92" w:lineRule="exact"/>
        <w:ind w:right="20" w:firstLine="280"/>
        <w:jc w:val="both"/>
      </w:pPr>
      <w:r>
        <w:t>Инђић (Ђуро) Драго, Марије Бурсаћ 13, Приједор, дипломирани економист, телефон број 066/925-925, Рјешењем број: 08.040/704-101,37/10,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7"/>
        </w:tabs>
        <w:spacing w:after="0" w:line="192" w:lineRule="exact"/>
        <w:ind w:right="20" w:firstLine="280"/>
        <w:jc w:val="both"/>
      </w:pPr>
      <w:r>
        <w:t>Јандрић (Петар) Драгица, Карађорђева бб, Шипово, дипломирани економист, телефон број 065/922-391, Рјешењем број: 08.040/704-101,38/10,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7"/>
        </w:tabs>
        <w:spacing w:after="0" w:line="192" w:lineRule="exact"/>
        <w:ind w:right="20" w:firstLine="280"/>
        <w:jc w:val="both"/>
      </w:pPr>
      <w:r>
        <w:t>Јањић (Видоја) Нада, Раде Кондића 2 Ц, Бања Лука, дипломирани економист, телефон број 065/929-010, Рјешењем број: 08.040/704-101,39/10,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192" w:lineRule="exact"/>
        <w:ind w:right="20" w:firstLine="280"/>
        <w:jc w:val="both"/>
      </w:pPr>
      <w:r>
        <w:t>Јовичић (Видоје) Стамена, Светог Саве - Змајевац Б,26/7, Зворник, дипломирани економист, телефон број 065/796-883, Рјешењем број: 08.040/704-101,40/10, од 1. октобра 2010. године именована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6"/>
        </w:tabs>
        <w:spacing w:after="0" w:line="182" w:lineRule="exact"/>
        <w:ind w:right="20" w:firstLine="280"/>
        <w:jc w:val="both"/>
      </w:pPr>
      <w:r>
        <w:t>Кнежевић (Вукан) Бранка, Спасовданска 17/А/6А, Источно Сарајево, дипломирани економист, телефон број 065/793-309, Рјешењем број: 08.040/704-101,41/10, од 1. октобра 2010. године именована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Кнежевић (Перо) Душан, Петра Петровића Његоша Ф1/3, Приједор, дипломирани економист, телефон број 065/641-311, Рјешењем број: 08.040/704-101,42/10, од 1. октобра 2010. године именован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Ковачевић (Младен) Драгана, Сретена Стојановића 2 А, Бања Лука, дипломирани економист, телефон број 065/906-362, Рјешењем број: 08.040/704-101,43/10, од 1. октобра 2010. године именована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Ковачевић (Милан) Душан, Иве Андрића 9, Козар- ска Дубица, доктор економских наука, телефон број 061/833-915, Рјешењем број: 08.040/704-101,44/10,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47"/>
        </w:tabs>
        <w:spacing w:after="0" w:line="192" w:lineRule="exact"/>
        <w:ind w:right="20" w:firstLine="280"/>
        <w:jc w:val="both"/>
      </w:pPr>
      <w:r>
        <w:t>Крпић (Којо) Ђурађ, Д. Комљеновића 104, Бања Лу- ка, дипломирани економист, телефон број 063/791-905, Рјешењем број: 08.040/704-101,45/10,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192" w:lineRule="exact"/>
        <w:ind w:right="20" w:firstLine="280"/>
        <w:jc w:val="both"/>
      </w:pPr>
      <w:r>
        <w:t>Лазендић (Ђуро) Мирослав, Браће Југовића 51 А, Бања Лука, дипломирани економист, телефон број 066/707- 037, Рјешењем број: 08.040/704-101,46/10,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5"/>
        </w:tabs>
        <w:spacing w:after="0" w:line="192" w:lineRule="exact"/>
        <w:ind w:right="20" w:firstLine="280"/>
        <w:jc w:val="both"/>
      </w:pPr>
      <w:r>
        <w:t>Лукић (Чедомир) Милкан, Николе Тесле 23/13, Бијељина, дипломирани економист, телефон број 065/537- 953, Рјешењем број: 08.040/704-101,47/10,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92" w:lineRule="exact"/>
        <w:ind w:right="20" w:firstLine="280"/>
        <w:jc w:val="both"/>
      </w:pPr>
      <w:r>
        <w:t>Лукић (Душан) Стојан, Вучијачка 19, Модрича, ди- пломирани економист, телефон број 065/580-120, Рјешењем број: 08.040/704-101,48/10,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92" w:lineRule="exact"/>
        <w:ind w:right="20" w:firstLine="280"/>
        <w:jc w:val="both"/>
      </w:pPr>
      <w:r>
        <w:t>Малиновић (Десимир) Вујадин, Николаја Велими- ровића 23, Прњавор, дипломирани економист, телефон број 065/716-388, Рјешењем број: 08.040/704-101,49/10,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9"/>
        </w:tabs>
        <w:spacing w:after="0" w:line="192" w:lineRule="exact"/>
        <w:ind w:right="20" w:firstLine="280"/>
        <w:jc w:val="both"/>
      </w:pPr>
      <w:r>
        <w:t>Мандић (Владо) Бошко, Српских великана 52, Приједор, дипломирани економист, телефон број 066/178- 820, Рјешењем број: 08.040/704-101,50/10,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97" w:lineRule="exact"/>
        <w:ind w:right="20" w:firstLine="280"/>
        <w:jc w:val="both"/>
      </w:pPr>
      <w:r>
        <w:t>Марчета (Милош) Мирко, Десанке Максимовић бб, Козарска Дубица, дипломирани економист, телефон број 065/520-951, Рјешењем број: 08.040/704-101,51/10,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92" w:lineRule="exact"/>
        <w:ind w:right="20" w:firstLine="280"/>
        <w:jc w:val="both"/>
      </w:pPr>
      <w:r>
        <w:t>Матић (Перо) Ранко, Ивана Горана Ковачића 4, Гра- дишка, дипломирани економист, телефон број 065/705-990, Рјешењем број: 08.040/704-101,52/10,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92" w:lineRule="exact"/>
        <w:ind w:right="20" w:firstLine="280"/>
        <w:jc w:val="both"/>
      </w:pPr>
      <w:r>
        <w:t>Милаковић (Симо) Слобо, 23. априла 66, Трн, ди - пломирани економист, број телефона 065/687-153, Рјешењем број: 08.040/704-101,53/10,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0"/>
        </w:tabs>
        <w:spacing w:after="0" w:line="182" w:lineRule="exact"/>
        <w:ind w:right="20" w:firstLine="280"/>
        <w:jc w:val="both"/>
      </w:pPr>
      <w:r>
        <w:t>Милићевић (Мате) Мара, Осјечани Доњи, Добој, дипломирани економист, телефон број 065/611-250, Рјешењем број: 08.040/704-101,54/10,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Минић (Зарије) Радивојка, Степе Степановића бб, Фоча, дипломирани економист, број телефона 065/994-564, Рјешењем број: 08.040/704-101,55/10,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0"/>
        </w:tabs>
        <w:spacing w:after="0" w:line="182" w:lineRule="exact"/>
        <w:ind w:right="20" w:firstLine="280"/>
        <w:jc w:val="both"/>
      </w:pPr>
      <w:r>
        <w:t>Митровић (Душан) Марко, Васе Пелагића 34 Д, Бања Лука, дипломирани економист, телефон број 065/511- 964, Рјешењем број: 08.040/704-101,56/10,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6"/>
        </w:tabs>
        <w:spacing w:after="0" w:line="182" w:lineRule="exact"/>
        <w:ind w:right="20" w:firstLine="280"/>
        <w:jc w:val="both"/>
      </w:pPr>
      <w:r>
        <w:t>Нединић (Симеун) Биљана, Петра Рађеновића 27, Бања Лука, дипломирани економист, телефон број 065/974- 951, Рјешењем број: 08.040/704-101,57/10,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6"/>
        </w:tabs>
        <w:spacing w:after="0" w:line="182" w:lineRule="exact"/>
        <w:ind w:right="20" w:firstLine="280"/>
        <w:jc w:val="both"/>
      </w:pPr>
      <w:r>
        <w:t>Окиљевић (Илија) Обрад, Стефана Немање 7, Ис- точно Ново Сарајево, дипломирани економист, телефон број 065/328-151, Рјешењем број: 08.040/704-101,58/10,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Остић (Недељко) Дијана, Гундулићева 52, Бања Лу- ка, дипломирани економист, телефон број 065/489-444, Рјешењем број: 08.040/704-101,59/10,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7"/>
        </w:tabs>
        <w:spacing w:after="0" w:line="182" w:lineRule="exact"/>
        <w:ind w:left="20" w:right="20" w:firstLine="280"/>
        <w:jc w:val="both"/>
      </w:pPr>
      <w:r>
        <w:t>Панић (Алекса) Борка, Светог Саве 129, Теслић, ди- пломирани економист, телефон број 066/746-884, Рјешењем број: 08.040/704-101,60/10,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Перовић (Спиро) Слободан, Гарибалдијева 2, Тре- биње, дипломирани економист, телефон број 065/877-299, Рјешењем број: 08.040/704-101,61/10,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5"/>
        </w:tabs>
        <w:spacing w:after="0" w:line="182" w:lineRule="exact"/>
        <w:ind w:left="20" w:right="20" w:firstLine="280"/>
        <w:jc w:val="both"/>
      </w:pPr>
      <w:r>
        <w:t>Петковић (Радомир) Душко, Давида Штрпца 32, Бања Лука, дипломирани економист, телефон број 066/511- 263, Рјешењем број: 08.040/704-101,62/10,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Петковић (Иван) Розалија, Косовска бб, Бања Вру- ћица, Теслић, дипломирани економист, телефон број 065/684-592, Рјешењем број: 08.040/704-101,63/10,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49"/>
        </w:tabs>
        <w:spacing w:after="0" w:line="182" w:lineRule="exact"/>
        <w:ind w:left="20" w:right="20" w:firstLine="280"/>
        <w:jc w:val="both"/>
      </w:pPr>
      <w:r>
        <w:t>Петковић (Митар) Свјетлана, Светог Саве 3- 13,60/5, Зворник, дипломирани економист, телефон број 065/373-999, Рјешењем број: 08.040/704-101,64/10,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1"/>
        </w:tabs>
        <w:spacing w:after="0" w:line="182" w:lineRule="exact"/>
        <w:ind w:left="20" w:right="20" w:firstLine="280"/>
        <w:jc w:val="both"/>
      </w:pPr>
      <w:r>
        <w:t>Петрашевић (Михајило) Слободан, В. В. Настића 87, Бања Лука, дипломирани економист, телефон број 065/687-624, Рјешењем број: 08.040/704-101,65/10,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Петрић (Михаило) Тришо, Лазе Костића 96, Бије- љина, економист, телефон број 066/618-309, Рјешењем број: 08.040/704-101,66/10, од 1. октобра 2010. године име- 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6"/>
        </w:tabs>
        <w:spacing w:after="0" w:line="192" w:lineRule="exact"/>
        <w:ind w:left="20" w:right="20" w:firstLine="280"/>
        <w:jc w:val="both"/>
      </w:pPr>
      <w:r>
        <w:t>Петровић (Драгомир) Даница, Гаврила Принципа 18/41, Бијељина, магистар економије, телефон број 065/628-041, Рјешењем број: 08.040/704-101,67/10,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192" w:lineRule="exact"/>
        <w:ind w:left="20" w:right="20" w:firstLine="280"/>
        <w:jc w:val="both"/>
      </w:pPr>
      <w:r>
        <w:t>Поповић (Стојан) Светлана, Солунских добровоља- ца 15, Добој, дипломирани економист, телефон број 065/415-726, Рјешењем број: 08.040/704-101,68/10,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1"/>
        </w:tabs>
        <w:spacing w:after="0" w:line="192" w:lineRule="exact"/>
        <w:ind w:left="20" w:right="20" w:firstLine="280"/>
        <w:jc w:val="both"/>
      </w:pPr>
      <w:r>
        <w:t>Радовић (Јован) Мирослав, Р. Нешковића 21, Рога- тица, дипломирани економист, телефон број 065/956-435, Рјешењем број: 08.040/704-101,69/10,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7"/>
        </w:tabs>
        <w:spacing w:after="0" w:line="192" w:lineRule="exact"/>
        <w:ind w:left="20" w:right="20" w:firstLine="280"/>
        <w:jc w:val="both"/>
      </w:pPr>
      <w:r>
        <w:t>Радоњић (Неде) Јово, Видовданска 24/2, Добој, ма- гистар економије, телефон број 065/213-546, Рјешењем број: 08.040/704-101,70/10, од 1. октобра 2010. године име- 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192" w:lineRule="exact"/>
        <w:ind w:left="20" w:right="20" w:firstLine="280"/>
        <w:jc w:val="both"/>
      </w:pPr>
      <w:r>
        <w:t>Радошевић (Душан) Здравко, Саве Ковачевића 37 Б, Бања Лука, дипломирани економист, телефон број 065/620- 349, Рјешењем број: 08.040/704-101,71/10,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Ристановић (Стеван) Душан, Цара Лазара 20, Бије- љина, дипломирани економист, телефон број 065/647-734, Рјешењем број: 08.040/704-101,72/10,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Росић (Саво) Славко, Видовданска 42-б/16, Бијељи- на, дипломирани економист, телефон број 065/523-599, Рјешењем број: 08.040/704-101,73/10,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280"/>
        <w:jc w:val="both"/>
      </w:pPr>
      <w:r>
        <w:t>Савановић (Новак) Сара, Илије Грбића 5, Бања Лу- ка, дипломирани економист, телефон број 065/546-009, Рјешењем број: 08.040/704-101,74/10,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6"/>
        </w:tabs>
        <w:spacing w:after="0" w:line="182" w:lineRule="exact"/>
        <w:ind w:left="20" w:right="20" w:firstLine="280"/>
        <w:jc w:val="both"/>
      </w:pPr>
      <w:r>
        <w:t>Савић (Милан) Раде, Радомира Нешковића БД-2, Соколац, дипломирани економист, телефон број 065/758- 470, Рјешењем број: 08.040/704-101,75/10,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Станковић (Стево) Сњежана, Бана Лазаревића 19, Бања Лука, магистар економских наука, телефон број 065/927-566, Рјешењем број: 08.040/704-101,76/10,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6"/>
        </w:tabs>
        <w:spacing w:after="0" w:line="182" w:lineRule="exact"/>
        <w:ind w:left="20" w:right="20" w:firstLine="280"/>
        <w:jc w:val="both"/>
      </w:pPr>
      <w:r>
        <w:t>Стевановић (Жико) Саво, Незнаних јунака 16/11, Бијељина, дипломирани економист, телефон број 065/537- 952, Рјешењем број: 08.040/704-101,77/10,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6"/>
        </w:tabs>
        <w:spacing w:after="0" w:line="187" w:lineRule="exact"/>
        <w:ind w:left="20" w:right="20" w:firstLine="280"/>
        <w:jc w:val="both"/>
      </w:pPr>
      <w:r>
        <w:t>Страживук (Анђелко) Мира, Равногорска 9, Бања Лука, дипломирани економист, специјалиста у области правних послова у спољнотрговинском промету, телефон број 065/514-178, Рјешењем број: 08.040/704-101,78/10,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01"/>
        </w:tabs>
        <w:spacing w:after="0" w:line="182" w:lineRule="exact"/>
        <w:ind w:left="20" w:right="20" w:firstLine="280"/>
        <w:jc w:val="both"/>
      </w:pPr>
      <w:r>
        <w:t>Танасић (Ђорђе) Триво, Николе Пашића 24, Бања Лука, магистар економских наука, телефон број 065/761- 475, Рјешењем број: 08.040/704-101,79/10,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10"/>
        </w:tabs>
        <w:spacing w:after="0" w:line="182" w:lineRule="exact"/>
        <w:ind w:left="20" w:right="20" w:firstLine="280"/>
        <w:jc w:val="both"/>
      </w:pPr>
      <w:r>
        <w:t>Тешић (Ђуро) Жарко, Светосавска 10, Котор Ва- рош, дипломирани економист, телефон број 065/542-489, Рјешењем број: 08.040/704-101,80/10,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Тодоровић (Илија) Немања, Романијска 5, Соколац, магистар економских наука, телефон број 065/927-997, Рјешењем број: 08.040/704-101,81/10,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Ћендић (Радован) Марија, Гундулићева 3, Бања Лу- ка, дипломирани економист, телефон број 065/860-052, Рјешењем број: 08.040/704-101,82/10,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Ћосовић (Мирко) Вера, Младичка 2, Источно Сара- јево, дипломирани економист, телефон број 065/061-903, Рјешењем број: 08.040/704-101,83/10,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2"/>
        </w:tabs>
        <w:spacing w:after="0" w:line="197" w:lineRule="exact"/>
        <w:ind w:left="20" w:right="20" w:firstLine="280"/>
        <w:jc w:val="both"/>
      </w:pPr>
      <w:r>
        <w:t>Ћосовић (Милош) Симо, Бранка Ћопића 19, Фоча, економист, Рјешењем број: 08.040/704-101,84/10,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92" w:lineRule="exact"/>
        <w:ind w:left="20" w:right="20" w:firstLine="280"/>
        <w:jc w:val="both"/>
      </w:pPr>
      <w:r>
        <w:t>Ујић (Радомир) Зоран, Српске слоге 6/2, Рогатица, дипломирани економист, телефон број 065/565-623, Рјешењем број: 08.040/704-101,85/10,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96"/>
        </w:tabs>
        <w:spacing w:after="0" w:line="192" w:lineRule="exact"/>
        <w:ind w:left="20" w:right="20" w:firstLine="280"/>
        <w:jc w:val="both"/>
      </w:pPr>
      <w:r>
        <w:t>Чабрајић (Зденко) Хрвоје, Степе Степановића 22, Фоча, дипломирани економист, телефон број 065/407-781 Рјешењем број: 08.040/704-101,86/10,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92" w:lineRule="exact"/>
        <w:ind w:left="20" w:right="20" w:firstLine="280"/>
        <w:jc w:val="both"/>
      </w:pPr>
      <w:r>
        <w:t>Шкоро (Обрен) Неђељко, Богдана Жерајића 7, Не- весиње, дипломирани економист, телефон број 065/050- 629, Рјешењем број: 08.040/704-101,87/10,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280"/>
        <w:jc w:val="both"/>
      </w:pPr>
      <w:r>
        <w:t>Шкрба (Илија) Данило, Касиндолског батаљона 58, Источно Сарајево, економист рачуноводства привредних организација, телефон број 065/801-297, Рјешењем број: 08.040/704-101,88/10,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49"/>
        </w:tabs>
        <w:spacing w:after="0" w:line="182" w:lineRule="exact"/>
        <w:ind w:left="20" w:right="20" w:firstLine="280"/>
        <w:jc w:val="both"/>
      </w:pPr>
      <w:r>
        <w:t>Иконић (Живко) Радивоје, Меше Селимовића 12/14, Бијељина, дипломирани економист, телефон број 065/732-030, Рјешењем број: 08.040/704-101,430/10,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25"/>
        </w:tabs>
        <w:spacing w:after="0" w:line="182" w:lineRule="exact"/>
        <w:ind w:left="20" w:right="20" w:firstLine="280"/>
        <w:jc w:val="both"/>
      </w:pPr>
      <w:r>
        <w:t>Ћорић (Жарко) Драгана, Равногорска, Дервента, дипломирани економист, телефон број 065/715-039, Рјешењем број: 08.040/704-101,431/10,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  <w:sectPr w:rsidR="001554A0">
          <w:headerReference w:type="even" r:id="rId7"/>
          <w:headerReference w:type="default" r:id="rId8"/>
          <w:type w:val="continuous"/>
          <w:pgSz w:w="11905" w:h="16837"/>
          <w:pgMar w:top="1788" w:right="1147" w:bottom="1256" w:left="1430" w:header="0" w:footer="3" w:gutter="0"/>
          <w:pgNumType w:start="2"/>
          <w:cols w:num="2" w:space="248"/>
          <w:noEndnote/>
          <w:docGrid w:linePitch="360"/>
        </w:sectPr>
      </w:pPr>
      <w:r>
        <w:t>Бајић (Душан) Сташко, Вожда Карађорђа 7, Прије- дор, дипломирани економист, телефон број 065/656-569, Рјешењем број: 08.040/704-101,432/10,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Маринковић (Ново) Недељко, Јована Дучића Х-45, Теслић, дипломирани економист, телефон број 065/522- 981, Рјешењем број: 08.040/704-101,433/10,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Побрић (Митар) Мирко, Кнегиње Милице 5/12, До- бој, дипломирани економист, телефон број 065/581-425, Рјешењем број: 08.040/704-101,434/10,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Лазић (Лука) Ђорђо, Војводе Мишића 16/25, Добој, дипломирани економист, телефон број 065/560-556, Рјешењем број: 08.040/704-101,435/10,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66"/>
        </w:tabs>
        <w:spacing w:after="0" w:line="187" w:lineRule="exact"/>
        <w:ind w:right="20" w:firstLine="280"/>
        <w:jc w:val="both"/>
      </w:pPr>
      <w:r>
        <w:t>Стокић (Миле) Мирко, Пионирска 5 Ц, Нови Град, дипломирани економист, телефон број 065/379-801, Рјешењем број: 08.040/704-101,436/10,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Шмркић (Лазо) Раде, Видовданска бб, Нови Град, економист, телефон број 065/459-329, Рјешењем број: 08.040/704-101,437/10, од 1. октобра 2010. године имено - 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47"/>
        </w:tabs>
        <w:spacing w:after="0" w:line="182" w:lineRule="exact"/>
        <w:ind w:right="20" w:firstLine="280"/>
        <w:jc w:val="both"/>
      </w:pPr>
      <w:r>
        <w:t>Радовановић (Момчило) Славко, Гаврила Принципа 22/50, Бијељина, дипломирани економист, телефон број 065/293-727, Рјешењем број: 08.040/704-101,438/10, од 1. октобра 2010. године именован за вјештака економске стру 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Којовић (Перо) Крсто, Луке Булаколивћа 27, Треби- ње, магистар економских наука, телефон број 065/372-756, Рјешењем број: 08.040/704-101,439/10,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Гутић (Драго) Милимир, Светог Николе 4, Источно Сарајево, дипломирани економист, телефон број 065/521- 800, Рјешењем број: 08.040/704-101,440/10,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43"/>
        </w:tabs>
        <w:spacing w:after="0" w:line="182" w:lineRule="exact"/>
        <w:ind w:right="20" w:firstLine="280"/>
        <w:jc w:val="both"/>
      </w:pPr>
      <w:r>
        <w:t>Веселиновић (Саво) Недељко, Трифка Грабежа 11, Пале, дипломирани економист, телефон број 065/942-247, Рјешењем број: 08.040/704-101,441/10, од 1. октобра 2010. године именован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43"/>
        </w:tabs>
        <w:spacing w:after="0" w:line="182" w:lineRule="exact"/>
        <w:ind w:right="20" w:firstLine="280"/>
        <w:jc w:val="both"/>
      </w:pPr>
      <w:r>
        <w:t>Бајић (Здравко) Јованка, 17. априла 8/10, Братунац, дипломирани економист, телефон број 065/380-101, Рјешењем број: 08.040/704-101,442/10, од 1. октобра 2010. године именована за вјештака економске струке;</w:t>
      </w:r>
    </w:p>
    <w:p w:rsidR="001554A0" w:rsidRDefault="001554A0">
      <w:pPr>
        <w:pStyle w:val="BodyText1"/>
        <w:numPr>
          <w:ilvl w:val="0"/>
          <w:numId w:val="1"/>
        </w:numPr>
        <w:shd w:val="clear" w:color="auto" w:fill="auto"/>
        <w:tabs>
          <w:tab w:val="left" w:pos="634"/>
        </w:tabs>
        <w:spacing w:after="0" w:line="187" w:lineRule="exact"/>
        <w:ind w:right="20" w:firstLine="280"/>
        <w:jc w:val="both"/>
      </w:pPr>
      <w:r>
        <w:t>Хелдић (Хасан) Назифа, Цариградска 37, Бања Лу- ка, дипломирани економист, телефон број 065/490-377, Рјешењем број: 08.040/704-101,443/10, од 1. октобра 2010. године именована за вјештака економске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</w:pPr>
      <w:bookmarkStart w:id="4" w:name="bookmark4"/>
      <w:r>
        <w:t>2. Вјештаци шумарске струке</w:t>
      </w:r>
      <w:bookmarkEnd w:id="4"/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494"/>
        </w:tabs>
        <w:spacing w:after="0" w:line="182" w:lineRule="exact"/>
        <w:ind w:right="20" w:firstLine="280"/>
        <w:jc w:val="both"/>
      </w:pPr>
      <w:r>
        <w:t>Антић (Момчило) Недељко, Београдска бб, Мрко- њић Град, дипломирани инжењер шумарства, телефон број 065/294-155, Рјешењем број: 08.040/704-101,89/10,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04"/>
        </w:tabs>
        <w:spacing w:after="0" w:line="192" w:lineRule="exact"/>
        <w:ind w:right="20" w:firstLine="280"/>
        <w:jc w:val="both"/>
      </w:pPr>
      <w:r>
        <w:t>Кнегињић (Миле) Игор, Пећани Б-5/14, Приједор, дипломирани инжењер шумарства, телефон број 065/906- 526, Рјешењем број: 08.040/704-101,90/10,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456"/>
        </w:tabs>
        <w:spacing w:after="0" w:line="197" w:lineRule="exact"/>
        <w:ind w:right="20" w:firstLine="280"/>
        <w:jc w:val="both"/>
      </w:pPr>
      <w:r>
        <w:t>Гаврић (Стојко) Александар, Дујке Комљеновића 4А, Бања Лука, дипломирани инжењер шумарства, телефон број 065/536-576, Рјешењем број: 08.040/704-101,91/10, од 1. октобра 2010. године именован за вјештака шумарске стру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456"/>
        </w:tabs>
        <w:spacing w:after="0" w:line="182" w:lineRule="exact"/>
        <w:ind w:right="20" w:firstLine="280"/>
        <w:jc w:val="both"/>
      </w:pPr>
      <w:r>
        <w:t>Грујић (Данило) Раско, Косовска бб, Соколац, дипло- мирани инжењер шумарства, телефон број 066/710-434, Рјешењем број: 08.040/704-101,92/10,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490"/>
        </w:tabs>
        <w:spacing w:after="0" w:line="187" w:lineRule="exact"/>
        <w:ind w:right="20" w:firstLine="280"/>
        <w:jc w:val="both"/>
      </w:pPr>
      <w:r>
        <w:t>Дамјановић (Душан) Милан, Лијевчанска бб, Бања Лука, дипломирани инжењер шумарства, телефон број 065/672-855, Рјешењем број: 08.040/704-101,93/10,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43"/>
        </w:tabs>
        <w:spacing w:after="0" w:line="178" w:lineRule="exact"/>
        <w:ind w:left="20" w:right="20" w:firstLine="300"/>
        <w:jc w:val="both"/>
      </w:pPr>
      <w:r>
        <w:t>Дракулић (Петар) Драгомир, Кордунашка 14/14, Бања Лука, дипломирани инжењер шумарства, телефон број 065/678-827, Рјешењем број: 08.040/704-101,94/10,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490"/>
        </w:tabs>
        <w:spacing w:after="0" w:line="178" w:lineRule="exact"/>
        <w:ind w:left="20" w:right="20" w:firstLine="300"/>
        <w:jc w:val="both"/>
      </w:pPr>
      <w:r>
        <w:t>Жугић (Драгомир) Здравко, Романијска 79, Милићи, дипломирани инжењер шумарства, телефон број 065/913- 146, Рјешењем број: 08.040/704-101,95/10,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490"/>
        </w:tabs>
        <w:spacing w:after="0" w:line="182" w:lineRule="exact"/>
        <w:ind w:left="20" w:right="20" w:firstLine="300"/>
        <w:jc w:val="both"/>
      </w:pPr>
      <w:r>
        <w:t>Ковачевић (Перо) Здравко, Др В. Кецмановића 17/4, Бања Лука, дипломирани инжењер шумарства, телефон број 065/240-216, Рјешењем број: 08.040/704-101,96/10,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10"/>
        </w:tabs>
        <w:spacing w:after="0" w:line="182" w:lineRule="exact"/>
        <w:ind w:left="20" w:right="20" w:firstLine="300"/>
        <w:jc w:val="both"/>
      </w:pPr>
      <w:r>
        <w:t>Лазић (Миленко) Смиља, С. крњинске бригаде 63, Добој, дипломирани инжењер шумарства, телефон број 065/532-191, Рјешењем број: 08.040/704-101,97/10, од 1. октобра 2010. године именована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72"/>
        </w:tabs>
        <w:spacing w:after="0" w:line="178" w:lineRule="exact"/>
        <w:ind w:left="20" w:right="20" w:firstLine="300"/>
        <w:jc w:val="both"/>
      </w:pPr>
      <w:r>
        <w:t>Лујић (Ђорђе) Милорад, Симе Шолаје 48, Шипово, дипломирани инжењер шумарства, телефон број 065/533- 145, Рјешењем број: 08.040/704-101,98/10,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82"/>
        </w:tabs>
        <w:spacing w:after="0" w:line="178" w:lineRule="exact"/>
        <w:ind w:left="20" w:right="20" w:firstLine="300"/>
        <w:jc w:val="both"/>
      </w:pPr>
      <w:r>
        <w:t>Лунић (Милорад) Младен, Младости бб, Слатина, дипломирани инжењер шумарства, телефон број 065/635- 078, Рјешењем број: 08.040/704-101,99/10,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300"/>
        <w:jc w:val="both"/>
      </w:pPr>
      <w:r>
        <w:t>Мандић (Томо) Драган, А. Карађорђевића бб, Хан Пијесак, дипломирани инжењер шумарства, телефон број 065/402-513, Рјешењем број: 08.040/704-101,100/10,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644"/>
        </w:tabs>
        <w:spacing w:after="0" w:line="182" w:lineRule="exact"/>
        <w:ind w:left="20" w:right="20" w:firstLine="300"/>
        <w:jc w:val="both"/>
      </w:pPr>
      <w:r>
        <w:t>Милашиновић (Благоје) Младен, Брезичани 4, Приједор, дипломирани инжењер шумарства, телефон број 065/580-516, Рјешењем број: 08.040/704-101,101/10,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91"/>
        </w:tabs>
        <w:spacing w:after="0" w:line="178" w:lineRule="exact"/>
        <w:ind w:left="20" w:right="20" w:firstLine="300"/>
        <w:jc w:val="both"/>
      </w:pPr>
      <w:r>
        <w:t>Нежић (Љубомир) Милан, Цара Лазара бб, Брату- нац, дипломирани инжењер шумарства, телефон број 065/441-050, Рјешењем број: 08.040/704-101,102/10,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77"/>
        </w:tabs>
        <w:spacing w:after="0" w:line="178" w:lineRule="exact"/>
        <w:ind w:left="20" w:right="20" w:firstLine="300"/>
        <w:jc w:val="both"/>
      </w:pPr>
      <w:r>
        <w:t>Поповић (Спасоје) Зоран, Вацлава Хавлике Вене 4, Бања Лука, дипломирани инжењер шумарства, телефон број 065/909-087, Рјешењем број: 08.040/704-101,103/10,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300"/>
        <w:jc w:val="both"/>
      </w:pPr>
      <w:r>
        <w:t>Софренић (Раско) Раде, Николе Пашића 41/4, До- бој, дипломирани инжењер шумарства, телефон број 065/850-520, Рјешењем број: 08.040/704-101,104/10,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300"/>
        <w:jc w:val="both"/>
      </w:pPr>
      <w:r>
        <w:t>Спасенић (Милан) Драган, Ужичка 12 Н, Бања Лу- ка, дипломирани инжењер шумарства, телефон број 065/562-566, Рјешењем број: 08.040/704-101,105/10,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82"/>
        </w:tabs>
        <w:spacing w:after="0" w:line="178" w:lineRule="exact"/>
        <w:ind w:left="20" w:right="20" w:firstLine="300"/>
        <w:jc w:val="both"/>
      </w:pPr>
      <w:r>
        <w:t>Станић (Богдан) Горан, Романијска 2, Соколац, ди- пломирани инжењер шумарства, дипломирани менаџер - мастер, телефон број 065/529-871, Рјешењем број: 08.040/704-101,106/10, од 1. октобра 2010. године имено - 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620"/>
        </w:tabs>
        <w:spacing w:after="0" w:line="178" w:lineRule="exact"/>
        <w:ind w:left="20" w:right="20" w:firstLine="300"/>
        <w:jc w:val="both"/>
      </w:pPr>
      <w:r>
        <w:t>Стјепановић (Неђо) Сњежана, Александра Кара- ђорђевића 55, Хан Пијесак, дипломирани инжењер шумар- ства, телефон број 065/001-804, Рјешењем број: 08.040/704-101,107/10, од 1. октобра 2010. године имено - вана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300"/>
        <w:jc w:val="both"/>
        <w:sectPr w:rsidR="001554A0">
          <w:headerReference w:type="even" r:id="rId9"/>
          <w:headerReference w:type="default" r:id="rId10"/>
          <w:pgSz w:w="11905" w:h="16837"/>
          <w:pgMar w:top="1788" w:right="1147" w:bottom="1256" w:left="1430" w:header="0" w:footer="3" w:gutter="0"/>
          <w:pgNumType w:start="4"/>
          <w:cols w:num="2" w:space="248"/>
          <w:noEndnote/>
          <w:docGrid w:linePitch="360"/>
        </w:sectPr>
      </w:pPr>
      <w:r>
        <w:t>Тешановић (Триво) Давид, Мише Ступара 76, Бања Лука, дипломирани инжењер шумарства, телефон број 065/516-055, Рјешењем број: 08.040/704-101,108/10,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Топић (Василије) Душко, Видовданска бб, Челинац, дипломирани инжењер шумарства, телефон број 065/518- 398, Рјешењем број: 08.040/704-101,109/10,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90"/>
        </w:tabs>
        <w:spacing w:after="0" w:line="182" w:lineRule="exact"/>
        <w:ind w:right="20" w:firstLine="280"/>
        <w:jc w:val="both"/>
      </w:pPr>
      <w:r>
        <w:t>Радуловић (Драго) Обрад, Цара Душана бб, Хан Пијесак, дипломирани инжењер шумарства, телефон број 065/402-785, Рјешењем број: 08.040/704-101,425/10,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Шехић (Вехбија) Фадил, Хамдије Ћеримагића 4/4, Бихаћ, дипломирани инжењер шумарства, телефон број 061/174-516, Рјешењем број: 08.040/704-101,426/10, од 1. октобра 2010. године именован за вјештака шумарске стру- 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Голубовић (Милош) Саво, Равногорска 120, Источ- но Сарајево, дипломирани инжењер шумарства, телефон број 065/441-720, Рјешењем број: 08.040/704-101,427/10, од 1. октобра 2010. године именован за вјештака 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Јотановић (Бранислав) Лука, Краља Петра I бб, Те- слић, дипломирани инжењер шумарства, телефон број 065/888-005, Рјешењем број: 08.040/704-101,428/10, од 1. октобра 2010. године именованзавјештакашумарске струке;</w:t>
      </w:r>
    </w:p>
    <w:p w:rsidR="001554A0" w:rsidRDefault="001554A0">
      <w:pPr>
        <w:pStyle w:val="BodyText1"/>
        <w:numPr>
          <w:ilvl w:val="1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Давидовић (Богдан) Новица, Краишка 9, Фоча, ди- пломирани инжењер шумарства, Рјешењем број: 08.040/704-101,429/10, од 1. октобра 2010. године имено - ван за вјештака шумарске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</w:pPr>
      <w:bookmarkStart w:id="5" w:name="bookmark5"/>
      <w:r>
        <w:t>3. Вјештаци машинске струке</w:t>
      </w:r>
      <w:bookmarkEnd w:id="5"/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61"/>
        </w:tabs>
        <w:spacing w:after="0" w:line="182" w:lineRule="exact"/>
        <w:ind w:right="20" w:firstLine="280"/>
        <w:jc w:val="both"/>
      </w:pPr>
      <w:r>
        <w:t>Алекса (Миленка) Њежић, П. П. батаљона, ламела 3, Бања Лука, дипломирани машински инжењер, телефон број 065 522-156, Рјешењем број: 08.040/704-218/10,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Драго (Које) Бањац, Др. Воислава Ђеде Кецманови- ћа 17, Бања Лука, дипломирани машински инжењер, теле- фон број 065 613 552, Рјешењем број: 08.040/704-219/10,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18"/>
        </w:tabs>
        <w:spacing w:after="0" w:line="182" w:lineRule="exact"/>
        <w:ind w:right="20" w:firstLine="280"/>
        <w:jc w:val="both"/>
      </w:pPr>
      <w:r>
        <w:t>Мирко (Трипун) Малишановић, Ђенерала Драже 41/16, Добој, дипломирани машински инжењер, телефон број 065 517 342, 053 222 894, Рјешењем број: 08.040/704- 220/10,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Бранислав (Стојан) Ристић, Николе Пашића 54, стан 6, Бања Лука, дипломирани инжењер машинства, телефон број 065 939-000, 051 312-203, Рјешењем број: 08.040/704- 221/10,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61"/>
        </w:tabs>
        <w:spacing w:after="0" w:line="182" w:lineRule="exact"/>
        <w:ind w:right="20" w:firstLine="280"/>
        <w:jc w:val="both"/>
      </w:pPr>
      <w:r>
        <w:t>Драган (Душан) Тадић, Мајке Југовића број 23, Бања Лука, дипломирани инжењер машинства, телефон број 065 512 614, Рјешењем број: 08.040/704-222/10,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70"/>
        </w:tabs>
        <w:spacing w:after="0" w:line="182" w:lineRule="exact"/>
        <w:ind w:right="20" w:firstLine="280"/>
        <w:jc w:val="both"/>
      </w:pPr>
      <w:r>
        <w:t>Војо (Бранко) Срдић, Косовке дјевојке 8, Бања Лука, дипломирани машински инжењер, телефон број 065 640 101, Рјешењем број: 08.040/704-223/10,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80"/>
        </w:tabs>
        <w:spacing w:after="0" w:line="182" w:lineRule="exact"/>
        <w:ind w:right="20" w:firstLine="280"/>
        <w:jc w:val="both"/>
      </w:pPr>
      <w:r>
        <w:t>Милан (Мирко) Тица, М. Ракића 36, Бања Лука, ди- пломирани инжењер машинства, магистар машинских на- ука, телефон број 065 527 846, 051 212-321, Рјешењем број 08.040/704-224/10,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85"/>
        </w:tabs>
        <w:spacing w:after="0" w:line="182" w:lineRule="exact"/>
        <w:ind w:right="20" w:firstLine="280"/>
        <w:jc w:val="both"/>
      </w:pPr>
      <w:r>
        <w:t>Драган (Бранко) Берић, Митрополита Петра Зимо- њића 15/29, Пећани Г-4, Приједор, дипломирани инжењер машинства, телефон број 065 573 680, Рјешењем број: 08.040/704-225/10,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490"/>
        </w:tabs>
        <w:spacing w:after="0" w:line="182" w:lineRule="exact"/>
        <w:ind w:right="20" w:firstLine="280"/>
        <w:jc w:val="both"/>
      </w:pPr>
      <w:r>
        <w:t>Драго (Десимир) Дујаковић, Цара Лазара 27, Бања Лука, дипломирани машински инжењер, телефон број 065 906-722, 051 462-012, Рјешењем број: 08.040/704-226/10,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2"/>
        </w:tabs>
        <w:spacing w:after="0" w:line="187" w:lineRule="exact"/>
        <w:ind w:right="20" w:firstLine="300"/>
        <w:jc w:val="both"/>
      </w:pPr>
      <w:r>
        <w:t>Милош (Драгољуб) Јованић, Нова улица 128, Нова Топола, дипломирани инжењер машинства, телефон број 065 629 050, Рјешењем број: 08.040/704-227/10,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2"/>
        </w:tabs>
        <w:spacing w:after="0" w:line="197" w:lineRule="exact"/>
        <w:ind w:right="20" w:firstLine="300"/>
        <w:jc w:val="both"/>
      </w:pPr>
      <w:r>
        <w:t>Ранко (Душан) Радић, Весели бријег 1а, Бања Лука, дипломирани инжењер машинства, телефон број 065 971 862, Рјешењем број: 08.040/704-228/10,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7"/>
        </w:tabs>
        <w:spacing w:after="0" w:line="197" w:lineRule="exact"/>
        <w:ind w:right="20" w:firstLine="300"/>
        <w:jc w:val="both"/>
      </w:pPr>
      <w:r>
        <w:t>Јусуфовић (Адил) Суад, Жртава фашистичког теро- ра 19/1, дипломирани машински инжењер, телефон број 065 146-872, Рјешењем број: 08.040/704-229/10,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6"/>
        </w:tabs>
        <w:spacing w:after="0" w:line="192" w:lineRule="exact"/>
        <w:ind w:right="20" w:firstLine="300"/>
        <w:jc w:val="both"/>
      </w:pPr>
      <w:r>
        <w:t>Видовић (Чеде) Борис, Николе Тесле бб, Власени- ца, дипломирани машински инжењер, телефон број 065 777 711, Рјешењем број: 08.040/704-230/10,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7"/>
        </w:tabs>
        <w:spacing w:after="0" w:line="192" w:lineRule="exact"/>
        <w:ind w:right="20" w:firstLine="300"/>
        <w:jc w:val="both"/>
      </w:pPr>
      <w:r>
        <w:t>Бајић (Ратка) Борислав, Петра Рађеновића 29, Бања Лука, дипломирани инжењер машинства, магистар наука из области моторних возила, телефон број 065 584 084, Рјешењем број: 08.040/704-231/10, од 1. октобра 2010. го- 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2"/>
        </w:tabs>
        <w:spacing w:after="0" w:line="192" w:lineRule="exact"/>
        <w:ind w:right="20" w:firstLine="300"/>
        <w:jc w:val="both"/>
      </w:pPr>
      <w:r>
        <w:t>Талијан (Јово) Драго, П. Прерадовића 9, Бања Лука, дипломирани машински инжењер, доктор техничких нау- ка, телефон број 065 643 636, Рјешењем број: 08.040/704- 232/10,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2"/>
        </w:tabs>
        <w:spacing w:after="0" w:line="192" w:lineRule="exact"/>
        <w:ind w:right="20" w:firstLine="300"/>
        <w:jc w:val="both"/>
      </w:pPr>
      <w:r>
        <w:t>Лукић (Недељко) Душан, Г. Принципа 22, Бијељи- на, дипломирани инжењер машинства, магистар технич- ких наука, телефон број 065 661 104, Рјешењем број: 08.040/704-233/10,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2"/>
        </w:tabs>
        <w:spacing w:after="0" w:line="197" w:lineRule="exact"/>
        <w:ind w:right="20" w:firstLine="300"/>
        <w:jc w:val="both"/>
      </w:pPr>
      <w:r>
        <w:t>Шљокавица (Љубан) Мирко, Кеј војводе Степе број 19, Нови Град, дипломирани машински инжењер, телефон број 065 927 284, Рјешењем број: 08.040/704-234/10,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81"/>
        </w:tabs>
        <w:spacing w:after="0" w:line="192" w:lineRule="exact"/>
        <w:ind w:right="20" w:firstLine="300"/>
        <w:jc w:val="both"/>
      </w:pPr>
      <w:r>
        <w:t>Шаренац (Стеван) Момир, Вука Караџића број 3, Пале, дипломирани машински инжењер, телефон број 065 626 364, Рјешењем број: 08.040/704-235/10,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2"/>
        </w:tabs>
        <w:spacing w:after="0" w:line="187" w:lineRule="exact"/>
        <w:ind w:right="20" w:firstLine="300"/>
        <w:jc w:val="both"/>
      </w:pPr>
      <w:r>
        <w:t>Кременовић (Бошка) Здравко, Владимира Роловића 76, Бања Лука, дипломирани машински инжењер, телефон број 065 767 897, Рјешењем број: 08.040/704-236/10,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10"/>
        </w:tabs>
        <w:spacing w:after="0" w:line="182" w:lineRule="exact"/>
        <w:ind w:right="20" w:firstLine="300"/>
        <w:jc w:val="both"/>
      </w:pPr>
      <w:r>
        <w:t>Митрић (Лазар) Боре, Трг српских бораца Б/8, Прњавор, телефон број 065 730 511, Рјешењем број: 08.040/704-237/10,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19"/>
        </w:tabs>
        <w:spacing w:after="0" w:line="187" w:lineRule="exact"/>
        <w:ind w:right="20" w:firstLine="300"/>
        <w:jc w:val="both"/>
      </w:pPr>
      <w:r>
        <w:t>Гутаљ (Радован) Миливоје, Јахорински пут бб, објекат Кикинда, Пале, телефон број 065 521 743, Рјешењем број: 08.040/704-238/10, од 1. октобра 2010. го- 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71"/>
        </w:tabs>
        <w:spacing w:after="0" w:line="187" w:lineRule="exact"/>
        <w:ind w:right="20" w:firstLine="300"/>
        <w:jc w:val="both"/>
      </w:pPr>
      <w:r>
        <w:t>Латинчић (Драгољуб) Мирослав, Петра Кочића Ц 45, Србац, телефон број 065 578 405, Рјешењем број: 08.040/704-239/10,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6"/>
        </w:tabs>
        <w:spacing w:after="0" w:line="187" w:lineRule="exact"/>
        <w:ind w:right="20" w:firstLine="300"/>
        <w:jc w:val="both"/>
      </w:pPr>
      <w:r>
        <w:t>Перић (Радован) Слободан, Луке 2, Пале, телефон број 065 692 186, Рјешењем број: 08.040/704-240/10,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05"/>
        </w:tabs>
        <w:spacing w:after="0" w:line="182" w:lineRule="exact"/>
        <w:ind w:right="20" w:firstLine="300"/>
        <w:jc w:val="both"/>
        <w:sectPr w:rsidR="001554A0">
          <w:headerReference w:type="even" r:id="rId11"/>
          <w:headerReference w:type="default" r:id="rId12"/>
          <w:pgSz w:w="11905" w:h="16837"/>
          <w:pgMar w:top="1788" w:right="1147" w:bottom="1256" w:left="1430" w:header="0" w:footer="3" w:gutter="0"/>
          <w:pgNumType w:start="6"/>
          <w:cols w:num="2" w:space="248"/>
          <w:noEndnote/>
          <w:docGrid w:linePitch="360"/>
        </w:sectPr>
      </w:pPr>
      <w:r>
        <w:t>Брано (Лазар) Тодоровић, Светог Саве број 64, Зворник, дипломирани инжењер за развој - машинска струка, телефон број 065 379 877, Рјешењем број: 08.040/704-241/10,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Зоран (Илија) Цвијетић, Атинска број 10, Бијељина, дипломирани машински инжењер, телефон број 065 647 597, Рјешењем број: 08.040/704-242/10,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6"/>
        </w:tabs>
        <w:spacing w:after="0" w:line="187" w:lineRule="exact"/>
        <w:ind w:left="20" w:right="20" w:firstLine="280"/>
        <w:jc w:val="both"/>
      </w:pPr>
      <w:r>
        <w:t>Борислав (Јово) Шпирић, Живојина Мишића број 29, Бања Лука, дипломирани машински инжењер, телефон број 065 686 495, Рјешењем број: 08.040/704-243/10,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Јован (Даке) Карановић, Максима Горког 32, Бања Лука, дипломирани машински инжењер, телефон број 065 628 244, Рјешењем број: 08.040/704-244/10,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15"/>
        </w:tabs>
        <w:spacing w:after="0" w:line="187" w:lineRule="exact"/>
        <w:ind w:left="20" w:right="20" w:firstLine="280"/>
        <w:jc w:val="both"/>
      </w:pPr>
      <w:r>
        <w:t>Никола (Бранко) Јамбрек, 1. децембра, ламела 1, улаз 1/21, Бијељина, дипломирани машински инжењер, те- лефон 065 678 399, рјешењем 08.040/704-245/10,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6"/>
        </w:tabs>
        <w:spacing w:after="0" w:line="187" w:lineRule="exact"/>
        <w:ind w:left="20" w:right="20" w:firstLine="280"/>
        <w:jc w:val="both"/>
      </w:pPr>
      <w:r>
        <w:t>Зоран (Новака) Станић, Грабик Илова 112, Прња- вор, дипломирани инжењер машинства, телефон број 065 515 986, Рјешењем број: 08.040/704-246/10,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Томислав (Душан) Вујиновић, Старог Вујадина 47 д, Бања Лука, дипломирани инжењер машинства, магистар наука из области обраде деформисањем, телефон број 065 623 763, Рјешењем број: 08.040/704-247/10,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06"/>
        </w:tabs>
        <w:spacing w:after="0" w:line="187" w:lineRule="exact"/>
        <w:ind w:left="20" w:right="20" w:firstLine="280"/>
        <w:jc w:val="both"/>
      </w:pPr>
      <w:r>
        <w:t>Зоран (Душан) Кнежевић, Ивана Кукуљевића 20, Бања Лука, дипломирани инжињер машинства, телефон број 065 641 414, Рјешењем број: 08.040/704-248/10,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6"/>
        </w:tabs>
        <w:spacing w:after="0" w:line="187" w:lineRule="exact"/>
        <w:ind w:left="20" w:right="20" w:firstLine="280"/>
        <w:jc w:val="both"/>
      </w:pPr>
      <w:r>
        <w:t>Солдат (Стево) Драго, Николе Тесле бб, Кнежица, дипломирани машински инжењер, доктор техничких наука из области машинства, телефон број +381 64 9862914, +38765170 343, Рјешењем број: 08.040/704-383/10,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06"/>
        </w:tabs>
        <w:spacing w:after="0" w:line="182" w:lineRule="exact"/>
        <w:ind w:left="20" w:right="20" w:firstLine="280"/>
        <w:jc w:val="both"/>
      </w:pPr>
      <w:r>
        <w:t>Коричић (Ненад) Горан, Светог Саве 15/9, Добој, дипломирани машински инжењер, магистар техничких на- ука, телефон број 065 587 005, Рјешењем број: 08.040/704- 384/10,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Продановић (Љубомир) Новак, Алеја липа број 11, Сарајево, дипломирани машински инжењер, магистар тех- ничких наука, телефон број 065 318 510, Рјешењем број: 08.040/704-385/10,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Круљ (Илиј а) Неђо, Видовданска број 5, Требиње, дипломирани војни инжењер машинства, телефон број 065 939-639, Рјешењем број: 08.040/704-386/10,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34"/>
        </w:tabs>
        <w:spacing w:after="0" w:line="182" w:lineRule="exact"/>
        <w:ind w:left="20" w:right="20" w:firstLine="280"/>
        <w:jc w:val="both"/>
      </w:pPr>
      <w:r>
        <w:t>Кнежевић (Симеун) Здравко, Булевар Живојина Мишића број 77, Бања Лука, дипломирани инжењер ма- шинства, телефон број 065 895 971, Рјешењем број: 08.040/704-387/10,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Грбић Дулић (Петар) Љиљана, Гајева број 14, Бања Лука, дипломирани инжењер машинства, телефон број 065 337 840, + 46 700 67 24 22, Рјешењем број: 08.040/704- 388/10, од 1. октобра 2010. године именована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601"/>
        </w:tabs>
        <w:spacing w:after="0" w:line="182" w:lineRule="exact"/>
        <w:ind w:left="20" w:right="20" w:firstLine="280"/>
        <w:jc w:val="both"/>
      </w:pPr>
      <w:r>
        <w:t>Камерић (Фехим) Исмет, Жељезничка 25, Сански Мост, дипломирани инжењер машинства, телефон број 061 105 487, Рјешењем број: 08.040/704-389-1/10,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Маринковић (Живан) Драгољуб, Мајора Драгутина Гавриловића 6/8, Бијељина, телефон број 065 664 558, Рјешењем број: 08.040/704-389/10, од 1. октобра 2010. го- 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0"/>
        </w:tabs>
        <w:spacing w:after="0" w:line="182" w:lineRule="exact"/>
        <w:ind w:right="20" w:firstLine="280"/>
        <w:jc w:val="both"/>
      </w:pPr>
      <w:r>
        <w:t>Цицовић (Миломир) Мићо, Српских ратника 47, Пале, дипломирани инжењер машинства, телефон број 065 513 163, Рјешењем број: 08.040/704-390/10,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0"/>
        </w:tabs>
        <w:spacing w:after="0" w:line="192" w:lineRule="exact"/>
        <w:ind w:right="20" w:firstLine="280"/>
        <w:jc w:val="both"/>
      </w:pPr>
      <w:r>
        <w:t>Зељковић (Миле) Момчило, Војводе Мишића бб, Челинац, дипломирани инжењер машинства, телефон број 065 441 357, Рјешењем број: 08.040/704-/10,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71"/>
        </w:tabs>
        <w:spacing w:after="0" w:line="192" w:lineRule="exact"/>
        <w:ind w:right="20" w:firstLine="280"/>
        <w:jc w:val="both"/>
      </w:pPr>
      <w:r>
        <w:t>Крсмановић (Крсман) Жарко, Борка и Ратка Радо- вића бб, Соколац, дипломирани машински инжењер, теле- фон број 065 580 931, Рјешењем број: 08.040/704-391/10,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2"/>
        </w:tabs>
        <w:spacing w:after="0" w:line="192" w:lineRule="exact"/>
        <w:ind w:right="20" w:firstLine="280"/>
        <w:jc w:val="both"/>
      </w:pPr>
      <w:r>
        <w:t>Савић (Недељко) Драган, Ловћенска 106, Бања Лу- ка, дипломирани машински инжењер, телефон број 065 923 635, Рјешењем број: 08.040/704-392,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95"/>
        </w:tabs>
        <w:spacing w:after="0" w:line="192" w:lineRule="exact"/>
        <w:ind w:right="20" w:firstLine="280"/>
        <w:jc w:val="both"/>
      </w:pPr>
      <w:r>
        <w:t>Радовановић (Ненад) Младен, Цвијетина Тодића бб, Петрово, дипломирани машински инжењер, телефон број 065 809 610, Рјешењем број: 08.040/704-393/10,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Вуковић (Миће) Драгомир, 1300 каплара број 8, Ба- ња Лука, дипломирани инжењер машинства, телефон број 065 522 219, Рјешењем број: 08.040/704-394/10,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Дугић (Нико) Раде, Кнеза Милоша број 30, Добој, дипломирани машински инжењер, телефон број 065 937 688, Рјешењем број: 08.040/704-395/10,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71"/>
        </w:tabs>
        <w:spacing w:after="0" w:line="197" w:lineRule="exact"/>
        <w:ind w:right="20" w:firstLine="280"/>
        <w:jc w:val="both"/>
      </w:pPr>
      <w:r>
        <w:t>Калајџић (Гојко) Зоран, Светосавска 11, Фоча, ди- пломирани машински инжењер, телефон број 065 952 638, 065 436 715, Рјешењем број: 08.040/704-396/10,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86"/>
        </w:tabs>
        <w:spacing w:after="0" w:line="192" w:lineRule="exact"/>
        <w:ind w:right="20" w:firstLine="280"/>
        <w:jc w:val="both"/>
      </w:pPr>
      <w:r>
        <w:t>Бабић (Милоша) Божидар, Пећани Б-1/91, Прије- дор, дипломирани машински инжењер, телефон број 065 789 689, Рјешењем број: 08.040/704-397/10,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47"/>
        </w:tabs>
        <w:spacing w:after="0" w:line="192" w:lineRule="exact"/>
        <w:ind w:right="20" w:firstLine="280"/>
        <w:jc w:val="both"/>
      </w:pPr>
      <w:r>
        <w:t>Бубуљ (Гојка) Остоја, Милана Тепића Г 7/29, Гради- шка, дипломирани машински инжењер, телефон број 065 681 747, Рјешењем број: 08.040/704-398/10,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62"/>
        </w:tabs>
        <w:spacing w:after="0" w:line="192" w:lineRule="exact"/>
        <w:ind w:right="20" w:firstLine="280"/>
        <w:jc w:val="both"/>
      </w:pPr>
      <w:r>
        <w:t>Дакић (Боже) Владо, Војводе Р. Путника 6, Шипо- во, дипломирани машински инжењер, телефон број 065 762 054, Рјешењем број: 08.040/704-399/10,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71"/>
        </w:tabs>
        <w:spacing w:after="0" w:line="192" w:lineRule="exact"/>
        <w:ind w:right="20" w:firstLine="280"/>
        <w:jc w:val="both"/>
      </w:pPr>
      <w:r>
        <w:t>Рељић (Ђорђе) Бошко, Краља Твртка 12/28, Добој, дипломирани инжењер машинства, телефон број 065 577 475, Рјешењем број: 08.040/704-400/10, од 1. октобра 2010. године именован за вјештака машинске струке;</w:t>
      </w:r>
    </w:p>
    <w:p w:rsidR="001554A0" w:rsidRDefault="001554A0">
      <w:pPr>
        <w:pStyle w:val="BodyText1"/>
        <w:numPr>
          <w:ilvl w:val="2"/>
          <w:numId w:val="1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Јеремић (Анђелко) Миро, II подрињске бб, Више- град, дипломирани машински инжењер, Рјешењем број: 08.040/704-401/10, од 1. октобра 2010. године именован за вјештака машинске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</w:pPr>
      <w:bookmarkStart w:id="6" w:name="bookmark6"/>
      <w:r>
        <w:t>4. Вјештаци медицинске струке</w:t>
      </w:r>
      <w:bookmarkEnd w:id="6"/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Прим. др Ајдар (Ђуре) Младен, Душка Кошчице 22, Бања Лука, доктор медицине, специјалиста интерне меди- цине, телефон број 065 526 532, Рјешењем број: 08.040/704-318/10, од 1. октобра 2010. године именован за вјештака медицинске струке из области интерне медицине и нефрологије;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14"/>
        </w:tabs>
        <w:spacing w:after="0" w:line="182" w:lineRule="exact"/>
        <w:ind w:right="20" w:firstLine="280"/>
        <w:jc w:val="both"/>
        <w:sectPr w:rsidR="001554A0">
          <w:headerReference w:type="even" r:id="rId13"/>
          <w:headerReference w:type="default" r:id="rId14"/>
          <w:pgSz w:w="11905" w:h="16837"/>
          <w:pgMar w:top="1788" w:right="1147" w:bottom="1256" w:left="1430" w:header="0" w:footer="3" w:gutter="0"/>
          <w:pgNumType w:start="6"/>
          <w:cols w:num="2" w:space="248"/>
          <w:noEndnote/>
          <w:docGrid w:linePitch="360"/>
        </w:sectPr>
      </w:pPr>
      <w:r>
        <w:t>Прим. др Стојановић (Богдан) Бориша, Каловита брда бб, Пале, доктор медицине, специјалиста опште хи- рургије, телефон број 065 666 058, Рјешењем број: 08.040/704-319/10,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70"/>
        </w:tabs>
        <w:spacing w:after="0" w:line="182" w:lineRule="exact"/>
        <w:ind w:right="20" w:firstLine="300"/>
        <w:jc w:val="both"/>
      </w:pPr>
      <w:r>
        <w:t>Др Ћук (Гојка) Мирј ана, Светосавска бб, Фоча, док- тор медицине, специјалиста патолошке анатомије, телефон број 065 983 674, Рјешењем број: 08.040/704-320/10, од 1. октобра 2010. године именована за вјештака медицинске струке из области патологије;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18"/>
        </w:tabs>
        <w:spacing w:after="0" w:line="182" w:lineRule="exact"/>
        <w:ind w:right="20" w:firstLine="300"/>
        <w:jc w:val="both"/>
      </w:pPr>
      <w:r>
        <w:t>Прим. др Милишић (Сима) Данило, Требињских бригада број 2, Требиње, доктор медицине, специјалиста опште хирургије, телефон број 065 650 700, Рјешењем број: 08.040/704-321/10, од 1. октобра 2010. године имено- ван за вјештака медицинске струке из области опште хи- рур ги 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56"/>
        </w:tabs>
        <w:spacing w:after="0" w:line="182" w:lineRule="exact"/>
        <w:ind w:right="20" w:firstLine="300"/>
        <w:jc w:val="both"/>
      </w:pPr>
      <w:r>
        <w:t>Мр др Станојковски (Кузман) Горан, Карађорђева 14, Источно Сарајево, доктор медицине, специјалиста судске медицине, магистар медицинских наука, телефон број 065 266 817, Рјешењем број: 08.040/704-322/10, од 1. октобра 2010. године именован за вјештака медицинске струке из области судске медицине;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61"/>
        </w:tabs>
        <w:spacing w:after="0" w:line="182" w:lineRule="exact"/>
        <w:ind w:right="20" w:firstLine="300"/>
        <w:jc w:val="both"/>
      </w:pPr>
      <w:r>
        <w:t>Мр сц. мед. Ковачевић (Богољуб) Максим, Светосав- ска улица бб, Фоча, доктор медицине, специјалиста орто- педије, магистар медицинских наука, телефон број 065 723 649, Рјешењем број: 08.040/704-323/10, од 1. октобра 2010. године именован за вјештака медицинске струке из обла- сти ортопедије и трауматологије;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61"/>
        </w:tabs>
        <w:spacing w:after="0" w:line="182" w:lineRule="exact"/>
        <w:ind w:right="20" w:firstLine="300"/>
        <w:jc w:val="both"/>
      </w:pPr>
      <w:r>
        <w:t>Др Пртило (Милана) Слободан, Николе Тесле број 5, Требиње, доктор медицине, специјалиста опште хирургије, телефон број 065 683 864, Рјешењем број: 08.040/704- 325/10,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51"/>
        </w:tabs>
        <w:spacing w:after="0" w:line="182" w:lineRule="exact"/>
        <w:ind w:right="20" w:firstLine="300"/>
        <w:jc w:val="both"/>
      </w:pPr>
      <w:r>
        <w:t>Др Голијан (Рајко) Радојка, Букова Глава број 21, Хан Пијесак, доктор медицине, специјалиста интерне медици- не, телефон број 065 651 723, Рјешењем број: 08.040/704- 326/10, од 1. октобра 2010. године именована за вјештака медицинске струке из области интерне медицине;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475"/>
        </w:tabs>
        <w:spacing w:after="0" w:line="182" w:lineRule="exact"/>
        <w:ind w:right="20" w:firstLine="300"/>
        <w:jc w:val="both"/>
      </w:pPr>
      <w:r>
        <w:t>Прим. др Цвиј етић (Триве) Славко, Општа болница Свети апостол Лука, Добој, доктор медицине, специјали- ста офталмологије, телефон број 065 518 325, Рјешењем број: 08.040/704-327/10, од 1. октобра 2010. године имено- ван за вјештака медицинске струке из области офталмоло- ги 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600"/>
        </w:tabs>
        <w:spacing w:after="0" w:line="182" w:lineRule="exact"/>
        <w:ind w:right="20" w:firstLine="300"/>
        <w:jc w:val="both"/>
      </w:pPr>
      <w:r>
        <w:t>Др Ћато (Ђука) Стојан, Милоша Обилића 13/1, Приједор, доктор медицине, специјалиста ортопедије, те- лефон број 065 667 050, Рјешењем број: 08.040/704-328/10, од 1. октобра 2010. године именован за вјештака медицин- ске струке из области ортопедије и трауматологије;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600"/>
        </w:tabs>
        <w:spacing w:after="0" w:line="182" w:lineRule="exact"/>
        <w:ind w:right="20" w:firstLine="300"/>
        <w:jc w:val="both"/>
      </w:pPr>
      <w:r>
        <w:t>Др Видаковић (Никола) Сања, Његошева 32/12, Бијељина, доктор медицине, специјалиста физикалне ме- дицине и рехабилитације, телефон број 065 604 599, Рјешењем број: 08.040/704-329/10, од 1. октобра 2010. го- дине именована за вјештака медицинске струке из области физијатрије;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Прим. мр сци. др Марковић (Душан) Владо, М. Је- вросиме број 6, Бања Лука, доктор медицине, специјалиста медицине рада, ужа специјализација ултразвука у клинич- кој медицини, магистар медицинских наука, телефон број 066 901-230, Рјешењем број: 08.040/704-330/10, од 1. октобра 2010. године именован за вјештака медицинске струке из области медицине рада (оцјена радне и животне способности);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Проф. др Здренко (Зденко) Цихларж, Исмета Мује- зиновића 5, Тузла, доктор медицине, специјалиста судске медицине, доктор медицинских наука, телефон број 061 168 518, Рјешењем број: 08.040/704-331/10, од 1. октобра 2010. године именован за вјештака медицинске струке из области судске медицине;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Мр сци. др стом. Стајчић (Слободана) Александар, Николе Пашића 66, Бања Лука, доктор стоматологије, спе- цијалиста оралне хирургије, магистар стоматолошких нау- ка, телефон број 065 577 424, Рјешењем број: 08.040/704- 333/10, од 1. октобра 2010. године именован за вјештака медицинске струке из области стоматологије и оралне хи- рур ги 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Доц. др сц. мед. Кривокућа (Светозар) Божо, Колу- барска бб, Бања Лука, доктор медицине, специјалиста оп- ште хирургије, доктор медицинских наука, телефон број</w:t>
      </w:r>
    </w:p>
    <w:p w:rsidR="001554A0" w:rsidRDefault="001554A0">
      <w:pPr>
        <w:pStyle w:val="BodyText1"/>
        <w:numPr>
          <w:ilvl w:val="4"/>
          <w:numId w:val="1"/>
        </w:numPr>
        <w:shd w:val="clear" w:color="auto" w:fill="auto"/>
        <w:tabs>
          <w:tab w:val="left" w:pos="384"/>
        </w:tabs>
        <w:spacing w:after="0" w:line="182" w:lineRule="exact"/>
        <w:ind w:right="20"/>
        <w:jc w:val="both"/>
      </w:pPr>
      <w:r>
        <w:t>516 859, Рјешењем број: 08.040/704-334/10,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Прим. др Цуркић (Петка) Љубомир, Општа болни- ца Добој, доктор медицине, специјалиста патолошке анато- мије и судске медицине, телефон број 065 625 525, Рјешењем број: 08.040/704-335/10, од 1. октобра 2010. го- дине именован за вјештака медицинске струке из области судске медицине;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Проф. др сц мед. Данелишан (Петар) Драган, Мајке Јевросиме број 7, Бања Лука, доктор медицине, специјали- ста опште хирургије, специјалиста дјечије хирургије, док- тор медицинских наука, телефон број 065 677 874, имено- ван за вјештака медицинске струке из области опште и дје- чије хирургије;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Др Товиловић (Жарко) Горан, болница "Свети апо- стол Лука", Добој, доктор медицине, специјалиста отори- ноларингологије, телефон број 065 396 025, Рјешењем број: 08.040/704-337/10, од 1. октобра 2010. године имено- ван за вјештака медицинске струке из области оторинола- рингологије;</w:t>
      </w:r>
    </w:p>
    <w:p w:rsidR="001554A0" w:rsidRDefault="001554A0">
      <w:pPr>
        <w:pStyle w:val="BodyText1"/>
        <w:numPr>
          <w:ilvl w:val="3"/>
          <w:numId w:val="1"/>
        </w:numPr>
        <w:shd w:val="clear" w:color="auto" w:fill="auto"/>
        <w:tabs>
          <w:tab w:val="left" w:pos="547"/>
        </w:tabs>
        <w:spacing w:after="0" w:line="182" w:lineRule="exact"/>
        <w:ind w:right="20" w:firstLine="280"/>
        <w:jc w:val="both"/>
      </w:pPr>
      <w:r>
        <w:t>Доц. др Шобот (Радислава) Марко, Јована Рашкови- ћа број 203, Бања Лука, доктор медицине, специјалиста ин- терне медицине, доктор медицинских наука, телефон број</w:t>
      </w:r>
    </w:p>
    <w:p w:rsidR="001554A0" w:rsidRDefault="001554A0">
      <w:pPr>
        <w:pStyle w:val="BodyText1"/>
        <w:numPr>
          <w:ilvl w:val="0"/>
          <w:numId w:val="2"/>
        </w:numPr>
        <w:shd w:val="clear" w:color="auto" w:fill="auto"/>
        <w:tabs>
          <w:tab w:val="left" w:pos="384"/>
        </w:tabs>
        <w:spacing w:after="0" w:line="182" w:lineRule="exact"/>
        <w:ind w:right="20"/>
        <w:jc w:val="both"/>
      </w:pPr>
      <w:r>
        <w:t>356 096, Рјешењем број: 08.040/704-338/10, од 1. октобра 2010. године именован за вјештака медицинске струке из области интерне медицине и кардиологије;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Мр сци. др Грујичић (Момчило) Милорад, Бановић Страхиње 30, Бања Лука, доктор медицине, специјалиста интерне медицине, ужа специјализација - специјалиста не- фрологије, магистар медицинских наука, телефон број 065 978 030, Рјешењем број: 08.040/704-339/10, од 1. октобра 2010. године именован за вјештака медицинске струке из области интерне медицине и нефрологије;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47"/>
        </w:tabs>
        <w:spacing w:after="0" w:line="182" w:lineRule="exact"/>
        <w:ind w:right="20" w:firstLine="280"/>
        <w:jc w:val="both"/>
      </w:pPr>
      <w:r>
        <w:t>Др Пушац (Милоша) Бранислава, Радоја Доманови- ћа 10, Бања Лука, доктор медицине, специјалиста пластич- не и реконструктивне хирургије, телефон број 065 51 66 88, Рјешењем број: 08.040/704-340/10, од 1. октобра 2010. године именована за вјештака медицинске струке из обла- сти пластичне и реконструктивне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47"/>
        </w:tabs>
        <w:spacing w:after="0" w:line="182" w:lineRule="exact"/>
        <w:ind w:right="20" w:firstLine="280"/>
        <w:jc w:val="both"/>
      </w:pPr>
      <w:r>
        <w:t>Прим. др Голијанин (Ђорђе) Ратомир, Цара Душана 30, Источно Сарајево, доктор медицине, специјалиста оп- ште хирургиј е, телефон број 065 521 808, Рјешењем број: 08.040/704-341/10,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Проф. др Ждрале (Ђорђо) Славко, Цара Душана 14, Источно Сарајево, доктор медицине, специјалиста опште хирургије, са ужим усмјерењем у грудној хирургији, док- тор медицинских наука, телефон број 065 685 370, Рјешењем број: 08.040/704-342/10, од 1. октобра 2010. го- дине именован за вјештака медицинске струке из области опште и абдоминалне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Прим. др Супић (Михајла) Коста, Светосавска ули- ца бб, Фоча, доктор медицине, специјалиста опште хирур- гије, телефон број 066 264 508, Рјешењем број: 08.040/704- 343/10,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Прим. мр сци. др Ђурић (Благоје) Винко, Ђуре Јак- шића број 1, Бијељина, доктор медицине, специјалиста ме- дицине рада, магистар медицинских наука, телефон број 065 526 641, Рјешењем број: 08.040/704-344/10, од 1. октобра 2010. године именован за вјештака медицинске струке из области медицине рада;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Мр сц. др Влатковић (Саво) Душан, Општа болни- ца, Требиње, доктор медицине, специјалиста ортопедије, магистар медицинских наука, телефон број 059 240 166, Рјешењем број: 08.040/704-345/10, од 1. октобра 2010. го- дине именован за вјештака медицинске струке из области ортопедије и трауматологије;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86"/>
        </w:tabs>
        <w:spacing w:after="0" w:line="192" w:lineRule="exact"/>
        <w:ind w:right="20" w:firstLine="280"/>
        <w:jc w:val="both"/>
      </w:pPr>
      <w:r>
        <w:t>Проф. др сци. мед. Марић (Нико) Здравко, Браће Ћубриловића 16а, Бања Лука, доктор медицине, специја- листа опште хирургије, супспецијалиста абдоминалне хи- рургије, доктор медицинских наука, телефон број 065 511 525, Рјешењем број: 08.040/704-346/10, од 1. октобра 2010. године именован за вјештака медицинске струке из обла- сти опште и абдоминалне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92" w:lineRule="exact"/>
        <w:ind w:right="20" w:firstLine="280"/>
        <w:jc w:val="both"/>
      </w:pPr>
      <w:r>
        <w:t>Др Бјелогрлић (Драге) Зоран, Лоркина 9, Бања Лу- ка, доктор медицине, специјалиста ортопедске хирургије са трауматологијом, телефон број 065 523 709, Рјешењем број: 08.040/704-347/10, од 1. октобра 2010. године имено- ван за вјештака медицинске струке из области ортопедије и трауматологије;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47"/>
        </w:tabs>
        <w:spacing w:after="0" w:line="192" w:lineRule="exact"/>
        <w:ind w:right="20" w:firstLine="280"/>
        <w:jc w:val="both"/>
      </w:pPr>
      <w:r>
        <w:t>Др Балабан (Милан) Николина, Вука Караџића број 24, Приједор, доктор медицине, специјалиста патолошке анатомије, телефон број 065 512 873, Рјешењем број: 08.040/704-348/10, од 1. октобра 2010. године именованаза вјештака медицинске струке из области патологије;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62"/>
        </w:tabs>
        <w:spacing w:after="0" w:line="192" w:lineRule="exact"/>
        <w:ind w:right="20" w:firstLine="280"/>
        <w:jc w:val="both"/>
      </w:pPr>
      <w:r>
        <w:t>Прим. др Поткоњак (Миле) Бранко, Меше Селимо- вића бб, Градишка, доктор медицине, специјалиста опште хирургије, телефон број 065 937 459, Рјешењем број: 08.040/704-349/10,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605"/>
        </w:tabs>
        <w:spacing w:after="0" w:line="192" w:lineRule="exact"/>
        <w:ind w:right="20" w:firstLine="280"/>
        <w:jc w:val="both"/>
      </w:pPr>
      <w:r>
        <w:t>Др Врањеш (Боривоје) Далибор, Јована Дучића број 8, Бања Лука, доктор медицине, специјалиста отори- ноларингологије, телефон број 065 978 775, Рјешењем број: 08.040/704-350/10, од 1. октобра 2010. године имено- ван за вјештака медицинске струке из области оторинола- рингологије;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76"/>
        </w:tabs>
        <w:spacing w:after="0" w:line="192" w:lineRule="exact"/>
        <w:ind w:right="20" w:firstLine="280"/>
        <w:jc w:val="both"/>
      </w:pPr>
      <w:r>
        <w:t>Доц. др сц. мед. Рачић (Владимир) Душко, Триве Амелице 33, Бања Лука, доктор медицине, специјалиста неурологије, доктор медицинских наука, телефон број 065 511 510, Рјешењем број: 08.040/704-351/10, од 1. октобра 2010. године именован за вјештака медицинске струке из области неурологије;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92" w:lineRule="exact"/>
        <w:ind w:right="20" w:firstLine="280"/>
        <w:jc w:val="both"/>
      </w:pPr>
      <w:r>
        <w:t>Прим. др Продановић (Милорад) Лазар, Светог Са- ве бб, Зворник, доктор медицине, специјалиста опште хи- рургије, телефон број 065 525 676, Рјешењем број: 08.040/704-352/10, од 1. октобра 2010. године именован за вјештака медицинске струке из области опште хирургије;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66"/>
        </w:tabs>
        <w:spacing w:after="0" w:line="197" w:lineRule="exact"/>
        <w:ind w:right="20" w:firstLine="280"/>
        <w:jc w:val="both"/>
      </w:pPr>
      <w:r>
        <w:t>Проф. др Вуковић (Милош) Раденко, Рача 55, Вла- деница, доктор медицине, специјалиста судске медицине, доктор медицинских наука, телефон број +381 63 527 947, Рјешењем број: 08.040/704-355/10, од 1. октобра 2010. го- дине именован за вјештака медицинске струке из области суд ске меди ци не;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7"/>
        </w:tabs>
        <w:spacing w:after="0" w:line="192" w:lineRule="exact"/>
        <w:ind w:right="20" w:firstLine="280"/>
        <w:jc w:val="both"/>
      </w:pPr>
      <w:r>
        <w:t>Проф. др Козомара (Васо) Ристо, Доситеја Обрадо- вића број 1, Бања Лука, доктор медицине, доктор медицин- ских наука, телефон број 065 529 469, Рјешењем број: 08.040/704-356/10, од 1. октобра 2010. године именован за вјештака медицинске струке из области офталмологије;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2"/>
        </w:tabs>
        <w:spacing w:after="0" w:line="192" w:lineRule="exact"/>
        <w:ind w:right="20" w:firstLine="280"/>
        <w:jc w:val="both"/>
      </w:pPr>
      <w:r>
        <w:t>Др Станић Вукобрад Зора, Браће Поткоњака 63, Ба- ња Лука, доктор медицине, специјалиста физикалне меди- цине и рехабилитације, телефон број 065 441 638, Рјешењем број: 08.040/704-357/10, од 1. октобра 2010. го- дине именована за вјештака медицинске струке из области физијатрије;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71"/>
        </w:tabs>
        <w:spacing w:after="0" w:line="192" w:lineRule="exact"/>
        <w:ind w:right="20" w:firstLine="280"/>
        <w:jc w:val="both"/>
      </w:pPr>
      <w:r>
        <w:t>Др Симић (Јовин) Видак, Мачванска 7, Бијељина, доктор медицине, специјалиста патолошке анатомије, те- лефон број 065 927 849, Рјешењем број: 08.040/704-358/10, од 1. октобра 2010. године именован за вјештака медицин- ске струке из области патологије;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Проф. др Ђајић (Мирко) Владо, Неуролошка клини- ка КЦ Бања Лука, доктор медицине, специјалиста неуроло- гије, доктор медицинских наука, телефон број 065 518 347, Рјешењем број: 08.040/704-359/10, од 1. октобра 2010. го- дине именован за вјештака медицинске струке из области неурологије;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Др Бодирогић (Мато) Зденка, Војводе Путника број 6, Бијељина, доктор медицине, специјалиста физикалне медицине и рехабилитације, телефон број 065 706 290, Рјешењем број: 08.040/704-360/10, од 1. октобра 2010. го- дине именована за вјештака медицинске струке из области физијатрије;</w:t>
      </w:r>
    </w:p>
    <w:p w:rsidR="001554A0" w:rsidRDefault="001554A0">
      <w:pPr>
        <w:pStyle w:val="BodyText1"/>
        <w:numPr>
          <w:ilvl w:val="1"/>
          <w:numId w:val="2"/>
        </w:numPr>
        <w:shd w:val="clear" w:color="auto" w:fill="auto"/>
        <w:tabs>
          <w:tab w:val="left" w:pos="586"/>
        </w:tabs>
        <w:spacing w:after="0" w:line="192" w:lineRule="exact"/>
        <w:ind w:left="20" w:right="20" w:firstLine="280"/>
        <w:jc w:val="both"/>
      </w:pPr>
      <w:r>
        <w:t>Доц. др Каран (Павла) Жељко, Алеј а Светог Саве 46, Бања Лука доктор медицине, специјалиста судске меди- цине, доктор медицинских наука, телефон број 065 516 930, Рјешењем број: 08.040/704-361/10, од 1. октобра 2010. године именован за вјештака медицинске струке из обла- сти суд ске меди ци не.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  <w:ind w:left="20"/>
      </w:pPr>
      <w:bookmarkStart w:id="7" w:name="bookmark7"/>
      <w:r>
        <w:t>5. Вјештаци за област судске психијатрије</w:t>
      </w:r>
      <w:bookmarkEnd w:id="7"/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14"/>
        </w:tabs>
        <w:spacing w:after="0" w:line="192" w:lineRule="exact"/>
        <w:ind w:left="20" w:right="20" w:firstLine="280"/>
        <w:jc w:val="both"/>
      </w:pPr>
      <w:r>
        <w:t>Мр сц. мед. Зивлак-Радуловић (Душан) Нера, П. А. Чарнојевића број 34, Бања Лука, доктор медицине, специ- јалиста психијатрије, специјалиста уже специјализације из области судске психијатрије, магистар медицинских наука, телефон број 065 612 828, Рјешењем број: 08.040/704- 332/10, од 1. октобра 2010. године именована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10"/>
        </w:tabs>
        <w:spacing w:after="0" w:line="182" w:lineRule="exact"/>
        <w:ind w:left="20" w:right="20" w:firstLine="280"/>
        <w:jc w:val="both"/>
      </w:pPr>
      <w:r>
        <w:t>Прим. др Ковачевић (Светозар) Вјекослав, Стевана Првовенчаног 13/13, Добој, доктор медицине, специјали- ста неуропсихијатрије, телефон број 066 600 173, Рјешењем број: 08.040/704-261/10, од 1. октобра 2010. го- дине именован за вјештака медицинске струке из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24"/>
        </w:tabs>
        <w:spacing w:after="0" w:line="182" w:lineRule="exact"/>
        <w:ind w:left="20" w:right="20" w:firstLine="280"/>
        <w:jc w:val="both"/>
      </w:pPr>
      <w:r>
        <w:t>Др Станковић (Јово) Слободан, Меше Селимовића 12, Бања Лука, доктор медицине, специјалиста неуропси- хијатрије, телефон број 065 988 125, Рјешењем број: 08.040/704-260/10, од 1. октобра 2010. године именован 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495"/>
        </w:tabs>
        <w:spacing w:after="0" w:line="192" w:lineRule="exact"/>
        <w:ind w:left="20" w:right="20" w:firstLine="280"/>
        <w:jc w:val="both"/>
      </w:pPr>
      <w:r>
        <w:t>Мр сц. мед. Мишковић (Мирко) Мирјана, Бранка По- повића 122, Бања Лука, доктор медицине, специјалиста психиј атриј е, телефон број 065 532 997, Рјешењем број: 08.040/704-259/10, од 1. октобра 2010. године именованаза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05"/>
        </w:tabs>
        <w:spacing w:after="0" w:line="192" w:lineRule="exact"/>
        <w:ind w:left="20" w:right="20" w:firstLine="280"/>
        <w:jc w:val="both"/>
      </w:pPr>
      <w:r>
        <w:t>Прим. др Грубач (Василија) Петко, Козарачка број 4, Бијељина, доктор медицине, специјалиста неуропсихија- трије, телефон број 065 517 534, Рјешењем број: 08.040/704-258/10, од 1. октобра 2010. године именован 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43"/>
        </w:tabs>
        <w:spacing w:after="0" w:line="192" w:lineRule="exact"/>
        <w:ind w:left="20" w:right="20" w:firstLine="280"/>
        <w:jc w:val="both"/>
      </w:pPr>
      <w:r>
        <w:t>Др Бјелица (Митар) Горан, Вожда Карађорђа 10, Приједор, доктор медицине, специјалиста неуропсихија- трије, телефон број 065 586 343, Рјешењем број: 08.040/704-257/10, од 1. октобра 2010. године именован 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19"/>
        </w:tabs>
        <w:spacing w:after="0" w:line="192" w:lineRule="exact"/>
        <w:ind w:left="20" w:right="20" w:firstLine="280"/>
        <w:jc w:val="both"/>
      </w:pPr>
      <w:r>
        <w:t>Прим. мр сци. мед. Јовановић (Милован) Драган, Степе Степановића, Фоча, доктор медицине, специјалиста психијатрије, магистар медицинских наука, телефон број 065 987 685, Рјешењем број: 08.040/704-256/10, од 1. октобра 2010. године именован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486"/>
        </w:tabs>
        <w:spacing w:after="0" w:line="192" w:lineRule="exact"/>
        <w:ind w:left="20" w:right="20" w:firstLine="280"/>
        <w:jc w:val="both"/>
      </w:pPr>
      <w:r>
        <w:t>Прим. др Стојаковић (Милан) Богдан, Краља Петра I Карађорђевића 113, Бања Лука, доктор медицине, специја- листа неуропсихијатрије, телефон број 065 514 045, Рјешењем број: 08.040/704-255/10, од 1. октобра 2010. го- дине именован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24"/>
        </w:tabs>
        <w:spacing w:after="0" w:line="182" w:lineRule="exact"/>
        <w:ind w:left="20" w:right="20" w:firstLine="280"/>
        <w:jc w:val="both"/>
      </w:pPr>
      <w:r>
        <w:t>Проф. др сци. Ковачевић (Рајко) Ратко, Тандијева 120/4, Нови Београд, доктор медицине, специјалиста неу- ропсихијатрије, ужа специјализација судска психијатрија, доктор медицинских наука, телефон број 065 735 274, Рјешењем број: 08.040/704-417/10, од 1. октобра 2010. го- дине именован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300"/>
        <w:jc w:val="both"/>
      </w:pPr>
      <w:r>
        <w:t>Прим. др Црногорчић (Петар) Госпава, Требињских бригада 6, Требиње, доктор медицине, специјалиста неу- ропсихијатрије, доктор медицине, специјалиста неуропси- хијатрије, телефон број 065 541 431, Рјешењем број: 08.040/704-416/10, од 1. октобра 2010. године именована 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300"/>
        <w:jc w:val="both"/>
      </w:pPr>
      <w:r>
        <w:t>Прим. др Лазаревић (Владимира) Зорица, Немањи- на бб, Соколац, доктор медицине, специјалиста неуропси- хијатрије, специјалиста уже специјализације из судске пси- хијатрије, телефон број 065 639 170, Рјешењем број: 08.040/704-362/10, од 1. октобра 2010. године именована 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300"/>
        <w:jc w:val="both"/>
      </w:pPr>
      <w:r>
        <w:t>Прим. др Ћеранић (Мила) Радмила, Немањина бб, Соколац, доктор медицине, специјалиста неуропсихија- трије, специјалиста уже специјализације из области судске психијатрије, телефон број 057 448 315, 057 588 755, Рјешењем број: 08.040/704-418/10, од 1. октобра 2010. го- дине именована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300"/>
        <w:jc w:val="both"/>
      </w:pPr>
      <w:r>
        <w:t>Др Печеница (Ненад) Веселин, Карађорђева бб, Со- колац, доктор медицине, специјалиста психијатар, специја- листа уже специјализације из области судске психијатрије, телефон број 065 769 804, +381 64 348 35 20, Рјешењем број: 08.040/704-354/10, од 1. октобра 2010. године имено- ван за вјештака медицинске струке из области судске пси- 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606"/>
        </w:tabs>
        <w:spacing w:after="0" w:line="182" w:lineRule="exact"/>
        <w:ind w:left="20" w:right="20" w:firstLine="300"/>
        <w:jc w:val="both"/>
      </w:pPr>
      <w:r>
        <w:t>Прим. др Михајловић (Марка) Данило, Степе Сте- пановића 9/III, Фоча, доктор медицине, специјалиста неу- ропсихијатрије, телефон број 065 466 273, Рјешењем број: 08.040/704-415/10, од 1. октобра 2010. године именован 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300"/>
        <w:jc w:val="both"/>
      </w:pPr>
      <w:r>
        <w:t>Др Миловановић (Владе) Нада, Меше Селимовића бб, II борачка, Приједор, доктор медицине, специјалиста психиј атриј е, телефон број 065 494 697, Рјешењем број: 08.040/704-414/10, од 1. октобра 2010. године именованаза вјештака медицинске струке из области судске психи- 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67"/>
        </w:tabs>
        <w:spacing w:after="0" w:line="182" w:lineRule="exact"/>
        <w:ind w:left="20" w:right="20" w:firstLine="300"/>
        <w:jc w:val="both"/>
      </w:pPr>
      <w:r>
        <w:t>Др Ђуричић (Војина) Синиша, Војводе Степе 100/7, Добој, доктор медицине, специјалиста неуропсихијатрије, телефон број 065 585 007, Рјешењем број: 08.040/704- 413/10, од 1. октобра 2010. године именован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300"/>
        <w:jc w:val="both"/>
      </w:pPr>
      <w:r>
        <w:t>Прим. др Драшковић (Радован) Васика, Светозара Миловића број 4, Бијељина, доктор медицине, специјали- ста неуропсихијатрије, телефон број 065 539 351, Рјешењем број: 08.040/704-412/10, од 1. октобра 2010. го- дине именована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300"/>
        <w:jc w:val="both"/>
      </w:pPr>
      <w:r>
        <w:t>Проф. др сц. мед. Новаковић (Петар) Милан, Војво- де Путника 7, Бијељина, доктор медицине, специјалиста неуропсихијатрије, специјалиста уже специјализације из судске психијатрије, доктор медицинских наука, телефон број 065 661 115, Рјешењем број: 08.040/704-353/10, од 1. октобра 2010. године именован за вјештака медицинске струке из области судске психијатрије;</w:t>
      </w:r>
    </w:p>
    <w:p w:rsidR="001554A0" w:rsidRDefault="001554A0">
      <w:pPr>
        <w:pStyle w:val="BodyText1"/>
        <w:numPr>
          <w:ilvl w:val="2"/>
          <w:numId w:val="2"/>
        </w:numPr>
        <w:shd w:val="clear" w:color="auto" w:fill="auto"/>
        <w:tabs>
          <w:tab w:val="left" w:pos="615"/>
        </w:tabs>
        <w:spacing w:after="0" w:line="182" w:lineRule="exact"/>
        <w:ind w:left="20" w:right="20" w:firstLine="300"/>
        <w:jc w:val="both"/>
      </w:pPr>
      <w:r>
        <w:t>Проф. др сци. мед. Стој аковић (Богдана) Милан, Краља Петра I Карађорђевића 115, Бања Лука, доктор ме- дицине, специјалиста психијатрије, супспецијалиста суд- ске психијатрије, доктор медицинских наука, телефон број 065 516 930, Рјешењем број: 08.040/704-324/10, од 1. октобра 2010. године именован за вјештака медицинске струке из области судске психијатрије.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  <w:ind w:left="20" w:firstLine="300"/>
      </w:pPr>
      <w:bookmarkStart w:id="8" w:name="bookmark8"/>
      <w:r>
        <w:t>6. Вјештаци за област психологије</w:t>
      </w:r>
      <w:bookmarkEnd w:id="8"/>
    </w:p>
    <w:p w:rsidR="001554A0" w:rsidRDefault="001554A0">
      <w:pPr>
        <w:pStyle w:val="BodyText1"/>
        <w:shd w:val="clear" w:color="auto" w:fill="auto"/>
        <w:spacing w:after="0" w:line="182" w:lineRule="exact"/>
        <w:ind w:left="20" w:right="20" w:firstLine="300"/>
        <w:jc w:val="both"/>
      </w:pPr>
      <w:r>
        <w:t>1. Драгишић (Јанко) Татјана, Мајке Југовића број 36, Бања Лука, професор педагогије и психологије, специјали- ста медицинске психологије, магистар дјечије и адоле- сцентне психијатрије и психологије, телефон број 065 629 909, Рјешењем број: 08.040/704-316/10, од 1. октобра 2010. године именована за вјештака психолошке струке;</w:t>
      </w:r>
    </w:p>
    <w:p w:rsidR="001554A0" w:rsidRDefault="001554A0">
      <w:pPr>
        <w:pStyle w:val="BodyText1"/>
        <w:numPr>
          <w:ilvl w:val="3"/>
          <w:numId w:val="2"/>
        </w:numPr>
        <w:shd w:val="clear" w:color="auto" w:fill="auto"/>
        <w:tabs>
          <w:tab w:val="left" w:pos="461"/>
        </w:tabs>
        <w:spacing w:after="0" w:line="182" w:lineRule="exact"/>
        <w:ind w:right="20" w:firstLine="280"/>
        <w:jc w:val="both"/>
      </w:pPr>
      <w:r>
        <w:t>Проф. др сц. мед. Милић (Радован) Александар, Сте- фана Првовенчаног 4/8, Бања Лука, психолог, магистар со- цијалне психијатрије, доктор медицинских наука, телефон број 065 522 340, Рјешењем број: 08.040/704-313/10, од 1. октобра 2010. године именован за вјештака психолошке струке;</w:t>
      </w:r>
    </w:p>
    <w:p w:rsidR="001554A0" w:rsidRDefault="001554A0">
      <w:pPr>
        <w:pStyle w:val="BodyText1"/>
        <w:numPr>
          <w:ilvl w:val="3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Станковић (Милутин) Љиљана, Кнеза Лазара 12, До- бој, клинички психолог, телефон број 065 419 616, Рјешењем број: 08.040/704-314/10, од 1. октобра 2010. го- дине именована за вјештака психолошке струке;</w:t>
      </w:r>
    </w:p>
    <w:p w:rsidR="001554A0" w:rsidRDefault="001554A0">
      <w:pPr>
        <w:pStyle w:val="BodyText1"/>
        <w:numPr>
          <w:ilvl w:val="3"/>
          <w:numId w:val="2"/>
        </w:numPr>
        <w:shd w:val="clear" w:color="auto" w:fill="auto"/>
        <w:tabs>
          <w:tab w:val="left" w:pos="470"/>
        </w:tabs>
        <w:spacing w:after="0" w:line="182" w:lineRule="exact"/>
        <w:ind w:right="20" w:firstLine="280"/>
        <w:jc w:val="both"/>
      </w:pPr>
      <w:r>
        <w:t>Куч (Слободан) Иван, Вратоломачки пут бр. 5, Звор- ник, дипломирани психолог, телефон број 066 498 559, Рјешењем број: 08.040/704-317/10, од 1. октобра 2010. го- дине именована за вјештака психолошке струке.</w:t>
      </w:r>
    </w:p>
    <w:p w:rsidR="001554A0" w:rsidRDefault="001554A0">
      <w:pPr>
        <w:pStyle w:val="Heading40"/>
        <w:keepNext/>
        <w:keepLines/>
        <w:numPr>
          <w:ilvl w:val="4"/>
          <w:numId w:val="2"/>
        </w:numPr>
        <w:shd w:val="clear" w:color="auto" w:fill="auto"/>
        <w:tabs>
          <w:tab w:val="left" w:pos="462"/>
        </w:tabs>
        <w:spacing w:before="0" w:after="0" w:line="170" w:lineRule="exact"/>
      </w:pPr>
      <w:bookmarkStart w:id="9" w:name="bookmark9"/>
      <w:r>
        <w:t>Вјештаци за област педагогије</w:t>
      </w:r>
      <w:bookmarkEnd w:id="9"/>
    </w:p>
    <w:p w:rsidR="001554A0" w:rsidRDefault="001554A0">
      <w:pPr>
        <w:pStyle w:val="BodyText1"/>
        <w:shd w:val="clear" w:color="auto" w:fill="auto"/>
        <w:spacing w:after="0" w:line="182" w:lineRule="exact"/>
        <w:ind w:right="20" w:firstLine="280"/>
        <w:jc w:val="both"/>
      </w:pPr>
      <w:r>
        <w:t>1. Дамјановић (Свето) Нада, Српска 52, Бања Лука, професор педагогије и психологије, телефон број 065 678 195, Рјешењем број: 08.040/704-315/10, од 1. октобра 2010. године именована за вјештака педагошке струке.</w:t>
      </w:r>
    </w:p>
    <w:p w:rsidR="001554A0" w:rsidRDefault="001554A0">
      <w:pPr>
        <w:pStyle w:val="Heading40"/>
        <w:keepNext/>
        <w:keepLines/>
        <w:numPr>
          <w:ilvl w:val="4"/>
          <w:numId w:val="2"/>
        </w:numPr>
        <w:shd w:val="clear" w:color="auto" w:fill="auto"/>
        <w:tabs>
          <w:tab w:val="left" w:pos="462"/>
        </w:tabs>
        <w:spacing w:before="0" w:after="0" w:line="170" w:lineRule="exact"/>
      </w:pPr>
      <w:bookmarkStart w:id="10" w:name="bookmark10"/>
      <w:r>
        <w:t>Вјештаци пољопривредне струке</w:t>
      </w:r>
      <w:bookmarkEnd w:id="10"/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75"/>
        </w:tabs>
        <w:spacing w:after="0" w:line="192" w:lineRule="exact"/>
        <w:ind w:right="20" w:firstLine="280"/>
        <w:jc w:val="both"/>
      </w:pPr>
      <w:r>
        <w:t>Остојић (Душан) Александар, Булевар цара Душана 8, Бања Лука, дипломирани инжењер пољопривреде, док- тор пољопривредних наука, телефон број 065 881 556, Рјешењем број: 08.040/704-277/10, од 1. октобра 2010. го- 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75"/>
        </w:tabs>
        <w:spacing w:after="0" w:line="192" w:lineRule="exact"/>
        <w:ind w:right="20" w:firstLine="280"/>
        <w:jc w:val="both"/>
      </w:pPr>
      <w:r>
        <w:t>Кременовић (Стојке) Гавро, Југ Богдана 20/II-1, До- бој, доктор агрономских наука, телефон број 065 790 794, Рјешењем број: 08.040/704-278/10, од 1. октобра 2010. го- 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99"/>
        </w:tabs>
        <w:spacing w:after="0" w:line="192" w:lineRule="exact"/>
        <w:ind w:right="20" w:firstLine="280"/>
        <w:jc w:val="both"/>
      </w:pPr>
      <w:r>
        <w:t>Јовановић (Сава) Марица, Душче број 177, Више- град, дипломирани инжењер пољопривреде за ратарство, телефон број 065 272 716, Рјешењем број: 08.040/704- 279/10, од 1. октобра 2010. године именована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90"/>
        </w:tabs>
        <w:spacing w:after="0" w:line="197" w:lineRule="exact"/>
        <w:ind w:right="20" w:firstLine="280"/>
        <w:jc w:val="both"/>
      </w:pPr>
      <w:r>
        <w:t>Мирјанић (Момир) Желимир, Поткозарска број 11, Лакташи, дипломирани инжењер пољопривреде, телефон број 065 694 948, Рјешењем број: 08.040/704-280/10, од 1. октобра 2010. године именована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61"/>
        </w:tabs>
        <w:spacing w:after="0" w:line="192" w:lineRule="exact"/>
        <w:ind w:right="20" w:firstLine="280"/>
        <w:jc w:val="both"/>
      </w:pPr>
      <w:r>
        <w:t>Милосављевић (Симе) Радован, Митрополита Петра Зимоњића број 15, дипломирани инжењер пољопривреде - економист, телефон број 065 167 436, Рјешењем број: 08.040/704-281/10,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56"/>
        </w:tabs>
        <w:spacing w:after="0" w:line="192" w:lineRule="exact"/>
        <w:ind w:right="20" w:firstLine="280"/>
        <w:jc w:val="both"/>
      </w:pPr>
      <w:r>
        <w:t>Лукач (Илија) Зоран, Крајишких бригада 153 б, Бања Лука, дипломирани инжењер пољопривреде, магистар природних наука, телефон број 065 807 302, Рјешењем број: 08.040/704-282/10, од 1. октобра 2010. године имено- 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75"/>
        </w:tabs>
        <w:spacing w:after="0" w:line="197" w:lineRule="exact"/>
        <w:ind w:right="20" w:firstLine="280"/>
        <w:jc w:val="both"/>
      </w:pPr>
      <w:r>
        <w:t>Максимовић (Чеде) Будимир, Светог Саве 316 25/5, Зворник, дипломирани инжењер пољопривреде, телефон број 065 806 863, Рјешењем број: 08.040/704-283/10,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Хрнић (Миленко) Миодраг, Старог Вујадина 88, Ба- ња Лука, дипломирани инжењер пољопривреде, телефон број 065 456 979, Рјешењем број: 08.040/704-284/10,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494"/>
        </w:tabs>
        <w:spacing w:after="0" w:line="182" w:lineRule="exact"/>
        <w:ind w:right="20" w:firstLine="280"/>
        <w:jc w:val="both"/>
      </w:pPr>
      <w:r>
        <w:t>Благојевић (Данила) Марко, Реповац 27, Братунац, дипломирани инжењер пољопривреде, телефон број 065 938 781, Рјешењем број: 08.040/704-285/10,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86"/>
        </w:tabs>
        <w:spacing w:after="0" w:line="187" w:lineRule="exact"/>
        <w:ind w:right="20" w:firstLine="280"/>
        <w:jc w:val="both"/>
      </w:pPr>
      <w:r>
        <w:t>Модић (Вукан) Остоја, Кнеза Михаила 11, Котор Варош, дипломирани инжењер пољопривреде, телефон број 066 196 170, Рјешењем број: 08.040/704-286/10,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Кнежић (Коста) Славко, Пролетерских бригада бб, Трн - Лакташи, дипломирани инжењер пољопривреде, те- лефон број 065 706 463, Рјешењем број: 08.040/704-287/10, од 1. октобра 2010. године именован за вјештака пољопри- 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47"/>
        </w:tabs>
        <w:spacing w:after="0" w:line="197" w:lineRule="exact"/>
        <w:ind w:right="20" w:firstLine="300"/>
        <w:jc w:val="both"/>
      </w:pPr>
      <w:r>
        <w:t>Ђајић (Обрад) Далибор, Дујке Комљеновића 92, Ба- ња Лука, дипломирани инжењер пољопривреде, телефон број 065 444 257, Рјешењем број: 08.040/704-288/10,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57"/>
        </w:tabs>
        <w:spacing w:after="0" w:line="192" w:lineRule="exact"/>
        <w:ind w:right="20" w:firstLine="300"/>
        <w:jc w:val="both"/>
      </w:pPr>
      <w:r>
        <w:t>Милојевић (Филип) Јанко, Церска 16, Требиње, ди- пломирани инжењер пољопривреде, магистар пољопри- вредних наука, телефон број 065 424 136, Рјешењем број: 08.040/704-281/10,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52"/>
        </w:tabs>
        <w:spacing w:after="0" w:line="192" w:lineRule="exact"/>
        <w:ind w:right="20" w:firstLine="300"/>
        <w:jc w:val="both"/>
      </w:pPr>
      <w:r>
        <w:t>Спасојевић (Јован) Милан, Угљевик Село, Угљевик, дипломирани инжењер пољопривреде за ратарство, Рјешењем број: 08.040/704-290/10, од 1. октобра 2010. го- 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Марковић (Стојан) Михајло, Алеја Светог Саве 57, Бања Лука, дипломирани инжењер пољопривреде за ратар- ство, доктор пољопривредних наука, телефон број 065 547 707, Рјешењем број: 08.040/704-380/10,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95"/>
        </w:tabs>
        <w:spacing w:after="0" w:line="182" w:lineRule="exact"/>
        <w:ind w:right="20" w:firstLine="300"/>
        <w:jc w:val="both"/>
      </w:pPr>
      <w:r>
        <w:t>Мандић (Бранко) Драган, Илије Гарашанина 8Д, дипломирани инжењер пољопривреде за ратарство, доктор пољопривредних наука, телефон број 065 567 434, Рјешењем број: 08.040/704-379/10, од 1. октобра 2010. го- 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57"/>
        </w:tabs>
        <w:spacing w:after="0" w:line="192" w:lineRule="exact"/>
        <w:ind w:right="20" w:firstLine="300"/>
        <w:jc w:val="both"/>
      </w:pPr>
      <w:r>
        <w:t>Продановић (Костадин) Радомир, Краља Драгутина 106, Бијељина, дипломирани инжењер пољопривреде за ратарство, телефон број 065 924 157, Рјешењем број: 08.040/704-281/10,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62"/>
        </w:tabs>
        <w:spacing w:after="0" w:line="197" w:lineRule="exact"/>
        <w:ind w:right="20" w:firstLine="300"/>
        <w:jc w:val="both"/>
      </w:pPr>
      <w:r>
        <w:t>Станић (Војислав) Славко, Романијска 16/1, Власе- ница, дипломирани инжењер пољопривреде за ратарство, телефон број 065 646 820, Рјешењем број: 08.040/704- 292/10,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90"/>
        </w:tabs>
        <w:spacing w:after="0" w:line="197" w:lineRule="exact"/>
        <w:ind w:right="20" w:firstLine="300"/>
        <w:jc w:val="both"/>
      </w:pPr>
      <w:r>
        <w:t>Матаруга (Драгутин) Драган, Кирила Хаџића 24, Козарска Дубица, дипломирани инжењер пољопривреде за ратарство, магистар пољопривредних наука, телефон број 065 560 849, Рјешењем број: 08.040/704-293/10,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71"/>
        </w:tabs>
        <w:spacing w:after="0" w:line="197" w:lineRule="exact"/>
        <w:ind w:right="20" w:firstLine="300"/>
        <w:jc w:val="both"/>
      </w:pPr>
      <w:r>
        <w:t>Комненић (Рајко) Мирко, Добрићевска 20, Билећа, дипломирани инжењер пољопривреде, контакт телефон 065 401 635, Рјешењем број: 08.040/704-294/10,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66"/>
        </w:tabs>
        <w:spacing w:after="0" w:line="192" w:lineRule="exact"/>
        <w:ind w:right="20" w:firstLine="300"/>
        <w:jc w:val="both"/>
      </w:pPr>
      <w:r>
        <w:t>Стојчић (Јована) Милан, Видовданска Г8 ламела Ц ст. 77, Градишка, дипломирани инжењер пољопривреде, телефон број 065 997 139, Рјешењем број: 08.040/704- 295/10,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90"/>
        </w:tabs>
        <w:spacing w:after="0" w:line="192" w:lineRule="exact"/>
        <w:ind w:right="20" w:firstLine="300"/>
        <w:jc w:val="both"/>
      </w:pPr>
      <w:r>
        <w:t>Пудар (Радован) Зоран, Шеховина бб, Невесиње, дипломирани инжењер пољопривреде, телефон број 059 602 500, Рјешењем број: 08.040/704-296/10,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76"/>
        </w:tabs>
        <w:spacing w:after="0" w:line="187" w:lineRule="exact"/>
        <w:ind w:right="20" w:firstLine="300"/>
        <w:jc w:val="both"/>
      </w:pPr>
      <w:r>
        <w:t>Тадић (Витомир) Борис, Николе Пашића 38, Бања Лука, дипломирани инжењер пољопривреде, телефон број 065 755 656, Рјешењем број: 08.040/704-297/10,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52"/>
        </w:tabs>
        <w:spacing w:after="0" w:line="182" w:lineRule="exact"/>
        <w:ind w:right="20" w:firstLine="300"/>
        <w:jc w:val="both"/>
      </w:pPr>
      <w:r>
        <w:t>Дујић (Никола) Драгутин, И. Гарашанина 8/Е, Бања Лука, доктор пољопривредних наука, телефон број 065 499 324, Рјешењем број: 08.040/704-298/10,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01"/>
        </w:tabs>
        <w:spacing w:after="0" w:line="178" w:lineRule="exact"/>
        <w:ind w:left="20" w:right="20" w:firstLine="280"/>
        <w:jc w:val="both"/>
      </w:pPr>
      <w:r>
        <w:t>Мићић (Недељка) Ксенија, Краља Александра 63, Добој, дипломирани инжењер пољопривреде за ратарство, телефон број 065 595 180, Рјешењем број: 08.040/704- 299/10, од 1. октобра 2010. године именована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77"/>
        </w:tabs>
        <w:spacing w:after="0" w:line="178" w:lineRule="exact"/>
        <w:ind w:left="20" w:right="20" w:firstLine="280"/>
        <w:jc w:val="both"/>
      </w:pPr>
      <w:r>
        <w:t>Стјепановић (Лазо) Милорад, Краља Драгутина 24, Бијељина, дипломирани инжењер пољопривреде за еконо- мику, Рјешењем број: 08.040/704-300/10,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86"/>
        </w:tabs>
        <w:spacing w:after="0" w:line="178" w:lineRule="exact"/>
        <w:ind w:left="20" w:right="20" w:firstLine="280"/>
        <w:jc w:val="both"/>
      </w:pPr>
      <w:r>
        <w:t>Кнежевић (Бранко) Радован, Михајла Пупина број 2, Градишка, дипломирани инжењер пољопривреде, теле- фон број 065 921 602, Рјешењем број: 08.040/704-301/10, од 1. октобра 2010. године именован за вјештака пољопри- 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01"/>
        </w:tabs>
        <w:spacing w:after="0" w:line="178" w:lineRule="exact"/>
        <w:ind w:left="20" w:right="20" w:firstLine="280"/>
        <w:jc w:val="both"/>
      </w:pPr>
      <w:r>
        <w:t>Ковачевић (Милан) Жељко, Чардачани бб, Лакта- ши, дипломирани инжењер пољопривреде, телефон број 065 878 402, Рјешењем број: 08.040/704-302/10,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06"/>
        </w:tabs>
        <w:spacing w:after="0" w:line="178" w:lineRule="exact"/>
        <w:ind w:left="20" w:right="20" w:firstLine="280"/>
        <w:jc w:val="both"/>
      </w:pPr>
      <w:r>
        <w:t>Владичић (Лазара) Милинко, Крајишка бб, Фоча, дипломирани инжењер пољопривреде, телефон број 065 545 306, Рјешењем број: 08.040/704-402/10,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06"/>
        </w:tabs>
        <w:spacing w:after="0" w:line="178" w:lineRule="exact"/>
        <w:ind w:left="20" w:right="20" w:firstLine="280"/>
        <w:jc w:val="both"/>
      </w:pPr>
      <w:r>
        <w:t>Мисирача (Рајка) Здравко, Видовданска бб, Нови Град, дипломирани инжењер пољопривреде, телефон број 065 395 693, Рјешењем број: 08.040/704-403/10,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86"/>
        </w:tabs>
        <w:spacing w:after="0" w:line="178" w:lineRule="exact"/>
        <w:ind w:left="20" w:right="20" w:firstLine="280"/>
        <w:jc w:val="both"/>
      </w:pPr>
      <w:r>
        <w:t>Гламочак (Пере) Душко, Брдо, Мркоњић Град, ди- пломирани инжењер пољопривреде, телефон број 065 162 182, Рјешењем број: 08.040/704-404/10,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Поповић (Панте) Остоја, Видовданска 11 а, Гради- шка, инжењер пољопривреде за воћарство, телефон број 051 813 104, Рјешењем број: 08.040/704-405/10,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77"/>
        </w:tabs>
        <w:spacing w:after="0" w:line="178" w:lineRule="exact"/>
        <w:ind w:left="20" w:right="20" w:firstLine="280"/>
        <w:jc w:val="both"/>
      </w:pPr>
      <w:r>
        <w:t>Гарић (Јово) Којо, Илије Гарашанина 8 ц, Бања Лу- ка, дипломирани инжењер пољопривреде, магистар пољо- привредних наука, телефон број 065 641 448, Рјешењем број: 08.040/704-406/10, од 1. октобра 2010. године имено- 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15"/>
        </w:tabs>
        <w:spacing w:after="0" w:line="182" w:lineRule="exact"/>
        <w:ind w:left="20" w:right="20" w:firstLine="280"/>
        <w:jc w:val="both"/>
      </w:pPr>
      <w:r>
        <w:t>Нединић (Недељко) Јасенко, Пушкинова бб, Те- слић, дипломирани инжењер пољопривреде, телефон број 065 573 290, Рјешењем број: 08.040/704-407/10,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Ћосовић (Јове) Зоран, Николаја Велимировића 2а, Фоча, дипломирани инжењер пољопривреде, телефон број 065 242 166, Рјешењем број: 08.040/704-408/10,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06"/>
        </w:tabs>
        <w:spacing w:after="0" w:line="182" w:lineRule="exact"/>
        <w:ind w:left="20" w:right="20" w:firstLine="280"/>
        <w:jc w:val="both"/>
      </w:pPr>
      <w:r>
        <w:t>Перић (Војина) Јовица, Остојићево бб, Бијељина, дипломирани инжењер пољопривреде, телефон број 065 738 041, Рјешењем број: 08.040/704-409/10, од 1. октобра 2010. године именован за вјештака пољопривредне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601"/>
        </w:tabs>
        <w:spacing w:after="0" w:line="182" w:lineRule="exact"/>
        <w:ind w:left="20" w:right="20" w:firstLine="280"/>
        <w:jc w:val="both"/>
      </w:pPr>
      <w:r>
        <w:t>Петровић (Петра) Бранко, Иве Андрића 8, Више- град, дипломирани инжењер пољопривреде, телефон број 058 623 077, Рјешењем број: 08.040/704-410/10, од 1. октобра 2010. године именован за вјештака пољопривред- не струке;</w:t>
      </w:r>
    </w:p>
    <w:p w:rsidR="001554A0" w:rsidRDefault="001554A0">
      <w:pPr>
        <w:pStyle w:val="BodyText1"/>
        <w:numPr>
          <w:ilvl w:val="5"/>
          <w:numId w:val="2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Штековић (Миле) Синиша, Банијска број 14, Бања Лука, дипломирани инжењер пољопривреде, телефон број 065 972 659, Рјешењем број: 08.040/704-411/10, од 1. октобра 2010. године именован за вјештака пољопривред- не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  <w:ind w:left="20"/>
      </w:pPr>
      <w:bookmarkStart w:id="11" w:name="bookmark11"/>
      <w:r>
        <w:t>9. Вјештаци хемијско-технолошке струке</w:t>
      </w:r>
      <w:bookmarkEnd w:id="11"/>
    </w:p>
    <w:p w:rsidR="001554A0" w:rsidRDefault="001554A0">
      <w:pPr>
        <w:pStyle w:val="BodyText1"/>
        <w:shd w:val="clear" w:color="auto" w:fill="auto"/>
        <w:spacing w:after="0" w:line="178" w:lineRule="exact"/>
        <w:ind w:left="20" w:right="20" w:firstLine="280"/>
        <w:jc w:val="both"/>
        <w:sectPr w:rsidR="001554A0">
          <w:headerReference w:type="even" r:id="rId15"/>
          <w:headerReference w:type="default" r:id="rId16"/>
          <w:pgSz w:w="11905" w:h="16837"/>
          <w:pgMar w:top="1788" w:right="1147" w:bottom="1256" w:left="1430" w:header="0" w:footer="3" w:gutter="0"/>
          <w:pgNumType w:start="8"/>
          <w:cols w:num="2" w:space="248"/>
          <w:noEndnote/>
          <w:docGrid w:linePitch="360"/>
        </w:sectPr>
      </w:pPr>
      <w:r>
        <w:t>1. Драгољић (Миливоја) Мирјана, Јована Дучића број 67, Бања Лука, дипломирани инжењер хемијске технологи- је, телефон број 065 540 871, Рјешењем број: 08.040/704- 303/10, од 1. октобра 2010. године именована за вјештака хемијско-технолошке струке;</w:t>
      </w:r>
    </w:p>
    <w:p w:rsidR="001554A0" w:rsidRDefault="001554A0">
      <w:pPr>
        <w:pStyle w:val="BodyText1"/>
        <w:numPr>
          <w:ilvl w:val="6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Дракул (Васа) Синиша, Миљевина бб, Фоча, дипло- мирани инжењер хемије, телефон број 065 688 240, Рјеше- њем број 08.040/704-304/10, од 1. октобра 2010. године именован за вјештака хемијско-технолошке струке;</w:t>
      </w:r>
    </w:p>
    <w:p w:rsidR="001554A0" w:rsidRDefault="001554A0">
      <w:pPr>
        <w:pStyle w:val="BodyText1"/>
        <w:numPr>
          <w:ilvl w:val="6"/>
          <w:numId w:val="2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Матић (Чедо) Весна, Раковачких рудара број 10, Ба- ња Лука, дипломирани инжењер хемијске технологије, те- лефон број 065 670 246, Рјешењем број: 08.040/704-305/10, од 1. октобра 2010. године именована за вјештака хемиј- ско-технолошке струке;</w:t>
      </w:r>
    </w:p>
    <w:p w:rsidR="001554A0" w:rsidRDefault="001554A0">
      <w:pPr>
        <w:pStyle w:val="BodyText1"/>
        <w:numPr>
          <w:ilvl w:val="6"/>
          <w:numId w:val="2"/>
        </w:numPr>
        <w:shd w:val="clear" w:color="auto" w:fill="auto"/>
        <w:tabs>
          <w:tab w:val="left" w:pos="499"/>
        </w:tabs>
        <w:spacing w:after="0" w:line="182" w:lineRule="exact"/>
        <w:ind w:right="20" w:firstLine="280"/>
        <w:jc w:val="both"/>
      </w:pPr>
      <w:r>
        <w:t>Дамјановић (Владо) Новак, Београдска 3/22, Бања Лука, дипломирани инжењер хемијске технологије, маги- стар техничких наука из области хемијских технологија, телефон број 065 746 476, Рјешењем број: 08.040/704- 306/10, од 1. октобра 2010. године именован за вјештака хемијско-технолошке струке;</w:t>
      </w:r>
    </w:p>
    <w:p w:rsidR="001554A0" w:rsidRDefault="001554A0">
      <w:pPr>
        <w:pStyle w:val="BodyText1"/>
        <w:numPr>
          <w:ilvl w:val="6"/>
          <w:numId w:val="2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Ђурица (Раде) Раденко, Т. П. Срдића 4а, Бања Лука, дипломирани инжењер хемијске технологије, специјалиста санитарне хемије, магистар техничких наука из области хе- мијске технологије, телефон број 065 528 454, Рјешењем број: 08.040/704-308/10, од 1. октобра 2010. године имено- ван за вјештака хемијско-технолошке струке;</w:t>
      </w:r>
    </w:p>
    <w:p w:rsidR="001554A0" w:rsidRDefault="001554A0">
      <w:pPr>
        <w:pStyle w:val="BodyText1"/>
        <w:numPr>
          <w:ilvl w:val="6"/>
          <w:numId w:val="2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Драгољевић (Сретенија) Томислава, Ђуре Ђаковића 15, Бања Лука, дипломирани инжењер прехрамбене техно- логије, телефон број 065 691 275, Рјешењем број: 08.040/704-307/10, од 1. октобра 2010. године именована за вјештака хемијско-технолошке струке;</w:t>
      </w:r>
    </w:p>
    <w:p w:rsidR="001554A0" w:rsidRDefault="001554A0">
      <w:pPr>
        <w:pStyle w:val="BodyText1"/>
        <w:numPr>
          <w:ilvl w:val="6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Васић-Дакић (Војин) Биљана, Козарска 12, Бања Лу- ка, дипломирани инжењер текстилне технологије, телефон број 066 240 313, Рјешењем број: 08.040/704-309/10, од 1. октобра 2010. године именована за вјештака хемијско-тех- нолошке струке.</w:t>
      </w:r>
    </w:p>
    <w:p w:rsidR="001554A0" w:rsidRDefault="001554A0">
      <w:pPr>
        <w:pStyle w:val="Heading40"/>
        <w:keepNext/>
        <w:keepLines/>
        <w:numPr>
          <w:ilvl w:val="7"/>
          <w:numId w:val="2"/>
        </w:numPr>
        <w:shd w:val="clear" w:color="auto" w:fill="auto"/>
        <w:tabs>
          <w:tab w:val="left" w:pos="571"/>
        </w:tabs>
        <w:spacing w:before="0" w:after="0" w:line="182" w:lineRule="exact"/>
        <w:ind w:right="20"/>
      </w:pPr>
      <w:bookmarkStart w:id="12" w:name="bookmark12"/>
      <w:r>
        <w:t>Вјештаци за област заштите на раду, противпо- жарну заштиту и заштиту животне околине</w:t>
      </w:r>
      <w:bookmarkEnd w:id="12"/>
    </w:p>
    <w:p w:rsidR="001554A0" w:rsidRDefault="001554A0">
      <w:pPr>
        <w:pStyle w:val="BodyText1"/>
        <w:numPr>
          <w:ilvl w:val="8"/>
          <w:numId w:val="2"/>
        </w:numPr>
        <w:shd w:val="clear" w:color="auto" w:fill="auto"/>
        <w:tabs>
          <w:tab w:val="left" w:pos="461"/>
        </w:tabs>
        <w:spacing w:after="0" w:line="187" w:lineRule="exact"/>
        <w:ind w:right="20" w:firstLine="280"/>
        <w:jc w:val="both"/>
      </w:pPr>
      <w:r>
        <w:t>Гаврановић (Свете) Ранко, Југ Богдана 20/II-1, Добој, дипломирани инжењер заштите на раду, телефон број 065 790 794, Рјешењем број: 08.040/704-372/10, од 1. октобра 2010. године именован за вјештака из области заштите на раду;</w:t>
      </w:r>
    </w:p>
    <w:p w:rsidR="001554A0" w:rsidRDefault="001554A0">
      <w:pPr>
        <w:pStyle w:val="BodyText1"/>
        <w:numPr>
          <w:ilvl w:val="8"/>
          <w:numId w:val="2"/>
        </w:numPr>
        <w:shd w:val="clear" w:color="auto" w:fill="auto"/>
        <w:tabs>
          <w:tab w:val="left" w:pos="470"/>
        </w:tabs>
        <w:spacing w:after="0" w:line="182" w:lineRule="exact"/>
        <w:ind w:right="20" w:firstLine="280"/>
        <w:jc w:val="both"/>
      </w:pPr>
      <w:r>
        <w:t>Ђукић (Недељко) Вељко, Милоша Црњанског А 3/3, Градишка, дипломирани металуршки инжењер, доктор техничких наука, телефон број 065 722 097, Рјешењем број: 08.040/704-373/10, од 1. октобра 2010. године имено- ван за вјештака из области заштита животне средине и противпожарне заштите;</w:t>
      </w:r>
    </w:p>
    <w:p w:rsidR="001554A0" w:rsidRDefault="001554A0">
      <w:pPr>
        <w:pStyle w:val="BodyText1"/>
        <w:numPr>
          <w:ilvl w:val="8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Кнежевић (Радојко) Небојша, Сердара Јанка Вукоти- ћа број 14, Бања Лука, дипломирани инжењер текстилне технологије, телефон број 065 596 804, Рјешењем број: 08.040/704-374/10, од 1. октобра 2010. године именован за вјештака из области заштита животне околине;</w:t>
      </w:r>
    </w:p>
    <w:p w:rsidR="001554A0" w:rsidRDefault="001554A0">
      <w:pPr>
        <w:pStyle w:val="BodyText1"/>
        <w:numPr>
          <w:ilvl w:val="8"/>
          <w:numId w:val="2"/>
        </w:numPr>
        <w:shd w:val="clear" w:color="auto" w:fill="auto"/>
        <w:tabs>
          <w:tab w:val="left" w:pos="504"/>
        </w:tabs>
        <w:spacing w:after="0" w:line="182" w:lineRule="exact"/>
        <w:ind w:right="20" w:firstLine="280"/>
        <w:jc w:val="both"/>
      </w:pPr>
      <w:r>
        <w:t>Станишић (Гојко) Ненад, Синише Мијатовића код броја 10, Бања Лука, дипломирани инжењер заштите на ра- ду, телефон број 065 510 568, Рјешењем број: 08.040/704- 375/10, од 1. октобра 2010. године именован за вјештака из области заштита на раду, противпожарне заштите и зашти- те животне околине;</w:t>
      </w:r>
    </w:p>
    <w:p w:rsidR="001554A0" w:rsidRDefault="001554A0">
      <w:pPr>
        <w:pStyle w:val="BodyText1"/>
        <w:numPr>
          <w:ilvl w:val="8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Павић (Раде) Рајко, Браће Турудија 25, Приједор, ди- пломирани инжењер машинства, одсјек заштита на раду, телефон 065 827 149, Рјешењем број: 08.040/704-376/10, од 1. октобра 2010. године именован за вјештака из области заштите на раду, противпожарне заштите и заштите живот- не околине;</w:t>
      </w:r>
    </w:p>
    <w:p w:rsidR="001554A0" w:rsidRDefault="001554A0">
      <w:pPr>
        <w:pStyle w:val="BodyText1"/>
        <w:numPr>
          <w:ilvl w:val="8"/>
          <w:numId w:val="2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Симић (Драгомир) Анђелко, Гаврила Принципа број 1, Модрича, дипломирани инжењер заштите на раду и жи- вотне околине, телефон број 065 523 843, Рјешењем број: 08.040/704-421/10, од 1. октобра 2010. године именован за вјештака из области заштите на раду.</w:t>
      </w:r>
    </w:p>
    <w:p w:rsidR="001554A0" w:rsidRDefault="001554A0">
      <w:pPr>
        <w:pStyle w:val="Heading40"/>
        <w:keepNext/>
        <w:keepLines/>
        <w:numPr>
          <w:ilvl w:val="7"/>
          <w:numId w:val="2"/>
        </w:numPr>
        <w:shd w:val="clear" w:color="auto" w:fill="auto"/>
        <w:tabs>
          <w:tab w:val="left" w:pos="539"/>
        </w:tabs>
        <w:spacing w:before="0" w:after="0" w:line="170" w:lineRule="exact"/>
      </w:pPr>
      <w:bookmarkStart w:id="13" w:name="bookmark13"/>
      <w:r>
        <w:t>Вјештаци из графолошке области</w:t>
      </w:r>
      <w:bookmarkEnd w:id="13"/>
    </w:p>
    <w:p w:rsidR="001554A0" w:rsidRDefault="001554A0">
      <w:pPr>
        <w:pStyle w:val="BodyText1"/>
        <w:shd w:val="clear" w:color="auto" w:fill="auto"/>
        <w:spacing w:after="0" w:line="182" w:lineRule="exact"/>
        <w:ind w:right="20" w:firstLine="280"/>
        <w:jc w:val="both"/>
      </w:pPr>
      <w:r>
        <w:t>1. Мићић (Радана) Секула, Старине Новака бб, Пале, дипломирани инжењер хемије, телефон број 065 676 848, Рјешењем број: 08.040/704-423/10, од 1. октобра 2010. го- дине именован за вјештака графолошке области;</w:t>
      </w:r>
    </w:p>
    <w:p w:rsidR="001554A0" w:rsidRDefault="001554A0">
      <w:pPr>
        <w:pStyle w:val="BodyText1"/>
        <w:numPr>
          <w:ilvl w:val="0"/>
          <w:numId w:val="3"/>
        </w:numPr>
        <w:shd w:val="clear" w:color="auto" w:fill="auto"/>
        <w:tabs>
          <w:tab w:val="left" w:pos="504"/>
        </w:tabs>
        <w:spacing w:after="0" w:line="182" w:lineRule="exact"/>
        <w:ind w:right="20" w:firstLine="280"/>
        <w:jc w:val="both"/>
      </w:pPr>
      <w:r>
        <w:t>Билић (Ахмета) Есад, Х. Капиџића 7/3, Сарајево, професор педагогије и психологије, телефон број 061 143 464, 063 562 437, Рјешењем број: 08.040/704-363/10, од 1. октобра 2010. године именован за вјештака графолошке области;</w:t>
      </w:r>
    </w:p>
    <w:p w:rsidR="001554A0" w:rsidRDefault="001554A0">
      <w:pPr>
        <w:pStyle w:val="BodyText1"/>
        <w:numPr>
          <w:ilvl w:val="0"/>
          <w:numId w:val="3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Билић (Славке) Славица, Максима Горког 17а, Бања Лука, професор педагогије и психологије, телефон број 065 561 717, Рјешењем број: 08.040/704-364/10, од 1. октобра 2010. године именована за вјештака графолошке области;</w:t>
      </w:r>
    </w:p>
    <w:p w:rsidR="001554A0" w:rsidRDefault="001554A0">
      <w:pPr>
        <w:pStyle w:val="BodyText1"/>
        <w:numPr>
          <w:ilvl w:val="0"/>
          <w:numId w:val="3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Кочић (Рајка) Стоја, Срђе Злопоглеђе 53, Бања Лука, инжењер организације и менаџмента, телефон број 065 607 222, Рјешењем број: 08.040/704-365/10, од 1. октобра 2010. године именована за вјештака графолошке области подобласт вјештачење новчаница и кованица;</w:t>
      </w:r>
    </w:p>
    <w:p w:rsidR="001554A0" w:rsidRDefault="001554A0">
      <w:pPr>
        <w:pStyle w:val="BodyText1"/>
        <w:numPr>
          <w:ilvl w:val="0"/>
          <w:numId w:val="3"/>
        </w:numPr>
        <w:shd w:val="clear" w:color="auto" w:fill="auto"/>
        <w:tabs>
          <w:tab w:val="left" w:pos="480"/>
        </w:tabs>
        <w:spacing w:after="0" w:line="182" w:lineRule="exact"/>
        <w:ind w:right="20" w:firstLine="280"/>
        <w:jc w:val="both"/>
      </w:pPr>
      <w:r>
        <w:t>Гогић (Мирко) Љубомир, Косовке дјевојке 23, Бања Лука, професор педагогије и психологије, телефон број 065 547 371, Рјешењем број: 08.040/704-366/10, од 1. октобра 2010. године именован за вјештака графолошке области;</w:t>
      </w:r>
    </w:p>
    <w:p w:rsidR="001554A0" w:rsidRDefault="001554A0">
      <w:pPr>
        <w:pStyle w:val="BodyText1"/>
        <w:numPr>
          <w:ilvl w:val="0"/>
          <w:numId w:val="3"/>
        </w:numPr>
        <w:shd w:val="clear" w:color="auto" w:fill="auto"/>
        <w:tabs>
          <w:tab w:val="left" w:pos="466"/>
        </w:tabs>
        <w:spacing w:after="0" w:line="182" w:lineRule="exact"/>
        <w:ind w:right="20" w:firstLine="280"/>
        <w:jc w:val="both"/>
      </w:pPr>
      <w:r>
        <w:t>Ракић (Љубомир) Сања, Симе Миљуша бб, Бања Лу- ка, дипломирани психолог, телефон број 065 672 759, Рјешењем број: 08.040/704-444/10, од 1. октобра 2010. го- дине именована за вјештака графолошке области.</w:t>
      </w:r>
    </w:p>
    <w:p w:rsidR="001554A0" w:rsidRDefault="001554A0">
      <w:pPr>
        <w:pStyle w:val="Heading40"/>
        <w:keepNext/>
        <w:keepLines/>
        <w:numPr>
          <w:ilvl w:val="1"/>
          <w:numId w:val="3"/>
        </w:numPr>
        <w:shd w:val="clear" w:color="auto" w:fill="auto"/>
        <w:tabs>
          <w:tab w:val="left" w:pos="549"/>
        </w:tabs>
        <w:spacing w:before="0" w:after="0" w:line="170" w:lineRule="exact"/>
      </w:pPr>
      <w:bookmarkStart w:id="14" w:name="bookmark14"/>
      <w:r>
        <w:t>Вјештаци за област балистике и механоскопије</w:t>
      </w:r>
      <w:bookmarkEnd w:id="14"/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61"/>
        </w:tabs>
        <w:spacing w:after="0" w:line="182" w:lineRule="exact"/>
        <w:ind w:right="20" w:firstLine="280"/>
        <w:jc w:val="both"/>
      </w:pPr>
      <w:r>
        <w:t>Поповић (Војо) Жељко, Милана Радмана 8, Бања Лу- ка, дипломирани машински инжењер, телефон број 065 719 880, Рјешењем број: 08.040/704-251/10, од 1. октобра 2010. године именован за вјештака из области балистике и механоскопије;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94"/>
        </w:tabs>
        <w:spacing w:after="0" w:line="192" w:lineRule="exact"/>
        <w:ind w:right="20" w:firstLine="280"/>
        <w:jc w:val="both"/>
      </w:pPr>
      <w:r>
        <w:t>Глигорић (Драгутин) Жељко, Бранка Поповића 17, Бања Лука, дипломирани инжењер машинства, телефон број 065 650 584, Рјешењем број: 08.040/704-250/10, од 1. октобра 2010. године именован за вјештака из области ба- листике и механоскопије;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80"/>
        </w:tabs>
        <w:spacing w:after="0" w:line="192" w:lineRule="exact"/>
        <w:ind w:right="20" w:firstLine="280"/>
        <w:jc w:val="both"/>
      </w:pPr>
      <w:r>
        <w:t>Новковић (Вујадина) Раденко, Слободана Јованови- ћа 1, Бања Лука, дипломирани инжењер машинства, теле- фон број 065 909 773, Рјешењем број: 08.040/704-249/10, од 1. октобра 2010. године именован за вјештака из обла- сти балистике и механоскопије.</w:t>
      </w:r>
    </w:p>
    <w:p w:rsidR="001554A0" w:rsidRDefault="001554A0">
      <w:pPr>
        <w:pStyle w:val="Heading40"/>
        <w:keepNext/>
        <w:keepLines/>
        <w:numPr>
          <w:ilvl w:val="1"/>
          <w:numId w:val="3"/>
        </w:numPr>
        <w:shd w:val="clear" w:color="auto" w:fill="auto"/>
        <w:tabs>
          <w:tab w:val="left" w:pos="549"/>
        </w:tabs>
        <w:spacing w:before="0" w:after="0" w:line="170" w:lineRule="exact"/>
      </w:pPr>
      <w:bookmarkStart w:id="15" w:name="bookmark15"/>
      <w:r>
        <w:t>Вјештаци за област механоскопије</w:t>
      </w:r>
      <w:bookmarkEnd w:id="15"/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90"/>
        </w:tabs>
        <w:spacing w:after="0" w:line="192" w:lineRule="exact"/>
        <w:ind w:right="20" w:firstLine="280"/>
        <w:jc w:val="both"/>
      </w:pPr>
      <w:r>
        <w:t>Мићић (Радана) Секула, Старине Новака бб, Пале, дипломирани инжењер хемије, телефон број 065 676 848, Рјешењем број: 08.040/704-253/10, од 1. октобра 2010. го- дине именован за вјештака из области механоскопије (по- добласт утврђивања узрока пожара и експлозија);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61"/>
        </w:tabs>
        <w:spacing w:after="0" w:line="182" w:lineRule="exact"/>
        <w:ind w:right="20" w:firstLine="280"/>
        <w:jc w:val="both"/>
      </w:pPr>
      <w:r>
        <w:t>Вјештица (Богдан) Душан, Козарска 27 д, Бања Лука, дипломирани инжењер хемијске технологије, телефон број 065 927 580, Рјешењем број: 08.040/704-252/10, од 1. октобра 2010. године именован за вјештака из области ме- ханоскопије (подобласт утврђивања узрока пожара и експлозија);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61"/>
        </w:tabs>
        <w:spacing w:after="0" w:line="192" w:lineRule="exact"/>
        <w:ind w:right="20" w:firstLine="280"/>
        <w:jc w:val="both"/>
      </w:pPr>
      <w:r>
        <w:t>Рађевић (Рајка) Зоран, Крфска 50, Бања Лука, дипло- мирани инжењер електротехнике, телефон број 065 511 570, Рјешењем број: 08.040/704-254/10, од 1. октобра 2010. године именован за вјештака из области механоскопије (подобласт утврђивања узрока пожара и експлозија);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66"/>
        </w:tabs>
        <w:spacing w:after="0" w:line="192" w:lineRule="exact"/>
        <w:ind w:right="20" w:firstLine="280"/>
        <w:jc w:val="both"/>
      </w:pPr>
      <w:r>
        <w:t>Петровић (Обрад) Драган, Крњинска 7, Добој, инже- њер машинства, телефон број 065 863 658, 066 240 557, Рјешењем број: 08.040/704-310/10, од 1. октобра 2010. го- дине именован за вјештака из области механоскопије (подобласт утврђивања оригиналности идентификационих ознака на возилима);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504"/>
        </w:tabs>
        <w:spacing w:after="0" w:line="182" w:lineRule="exact"/>
        <w:ind w:right="20" w:firstLine="280"/>
        <w:jc w:val="both"/>
        <w:sectPr w:rsidR="001554A0">
          <w:headerReference w:type="even" r:id="rId17"/>
          <w:headerReference w:type="default" r:id="rId18"/>
          <w:pgSz w:w="11905" w:h="16837"/>
          <w:pgMar w:top="1788" w:right="1147" w:bottom="1256" w:left="1430" w:header="0" w:footer="3" w:gutter="0"/>
          <w:pgNumType w:start="11"/>
          <w:cols w:num="2" w:space="248"/>
          <w:noEndnote/>
          <w:docGrid w:linePitch="360"/>
        </w:sectPr>
      </w:pPr>
      <w:r>
        <w:t>Марић (Анђелка) Зоран, Ђуре Ђаковића 14, Бања Лука, инжењер организације и менаџмента, телефон број 065 684 352, Рјешењем број: 08.040/704-311/10, од 1. октобра 2010. године именован за вјештака из области ме- ханоскопије (подобласт утврђивања оригиналности иден- тификационих ознака на возилима);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90"/>
        </w:tabs>
        <w:spacing w:after="0" w:line="182" w:lineRule="exact"/>
        <w:ind w:right="20" w:firstLine="280"/>
        <w:jc w:val="both"/>
      </w:pPr>
      <w:r>
        <w:t>Благојевић (Божидар) Славко, Доњи Шушњари 40, Добој, дипломирани инжењер машинства, телефон број</w:t>
      </w:r>
    </w:p>
    <w:p w:rsidR="001554A0" w:rsidRDefault="001554A0">
      <w:pPr>
        <w:pStyle w:val="BodyText1"/>
        <w:numPr>
          <w:ilvl w:val="3"/>
          <w:numId w:val="3"/>
        </w:numPr>
        <w:shd w:val="clear" w:color="auto" w:fill="auto"/>
        <w:tabs>
          <w:tab w:val="left" w:pos="370"/>
        </w:tabs>
        <w:spacing w:after="0" w:line="182" w:lineRule="exact"/>
        <w:ind w:right="20"/>
        <w:jc w:val="both"/>
      </w:pPr>
      <w:r>
        <w:t>990 929, 066 810 575, Рјешењем број: 08.040/704- 312/10, од 1. октобра 2010. године именован за вјештака из области механоскопије (подобласт утврђивања оригинал- ности идентификационих ознака на возилима);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70"/>
        </w:tabs>
        <w:spacing w:after="0" w:line="182" w:lineRule="exact"/>
        <w:ind w:right="20" w:firstLine="280"/>
        <w:jc w:val="both"/>
      </w:pPr>
      <w:r>
        <w:t>Дракул (Васа) Синиша, Миљевина бб, Фоча, дипло- мирани инжењер хемије, телефон број 065 688 240, Рјешењем број: 08.040/704-422/10, од 1. октобра 2010. го- дине именован за вјештака из области механоскопије (подобласт утврђивања оригиналности идентификационих ознака на возилима).</w:t>
      </w:r>
    </w:p>
    <w:p w:rsidR="001554A0" w:rsidRDefault="001554A0">
      <w:pPr>
        <w:pStyle w:val="Heading40"/>
        <w:keepNext/>
        <w:keepLines/>
        <w:numPr>
          <w:ilvl w:val="1"/>
          <w:numId w:val="3"/>
        </w:numPr>
        <w:shd w:val="clear" w:color="auto" w:fill="auto"/>
        <w:tabs>
          <w:tab w:val="left" w:pos="549"/>
        </w:tabs>
        <w:spacing w:before="0" w:after="0" w:line="170" w:lineRule="exact"/>
      </w:pPr>
      <w:bookmarkStart w:id="16" w:name="bookmark16"/>
      <w:r>
        <w:t>Вјештаци за област дактилоскопије</w:t>
      </w:r>
      <w:bookmarkEnd w:id="16"/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Радиша (Симо) Радивој, Ђурђевданска 22, Бања Лу- ка, дипломирани правник унутрашњих послова, телефон број 065 917 004, Рјешењем број: 08.040/704-371/10, од 1. октобра 2010. године именован за вјештака из области дак- тилоскопије;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528"/>
        </w:tabs>
        <w:spacing w:after="0" w:line="182" w:lineRule="exact"/>
        <w:ind w:right="20" w:firstLine="280"/>
        <w:jc w:val="both"/>
      </w:pPr>
      <w:r>
        <w:t>Филиповић (Војислава) Богдан, Ђенерала Драже 39/36, Добој, телефон број 066 179 528, 066 240 555, Рјешењем број: 08.040/704-370/10, од 1. октобра 2010. го- дине именован за вјештака из области дактилоскопије;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90"/>
        </w:tabs>
        <w:spacing w:after="0" w:line="182" w:lineRule="exact"/>
        <w:ind w:right="20" w:firstLine="280"/>
        <w:jc w:val="both"/>
      </w:pPr>
      <w:r>
        <w:t>Убипарип (Рајко) Жељко, Манастира Грачанице 1, Бања Лука, дипломирани економиста, телефон број 065 662 172, Рјешењем број: 08.040/704-369/10, од 1. октобра 2010. године именован за вјештака из области дактилоско- пи је;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504"/>
        </w:tabs>
        <w:spacing w:after="0" w:line="182" w:lineRule="exact"/>
        <w:ind w:right="20" w:firstLine="280"/>
        <w:jc w:val="both"/>
      </w:pPr>
      <w:r>
        <w:t>Ожеговић (Зоран) Саша, Санска 44 а, Бања Лука, техничар за послове безбједности, телефон број 065 956 813, Рјешењем број: 08.040/704-368/10, од 1. октобра 2010. године именован за вјештака из области дактилоскопије;</w:t>
      </w:r>
    </w:p>
    <w:p w:rsidR="001554A0" w:rsidRDefault="001554A0">
      <w:pPr>
        <w:pStyle w:val="BodyText1"/>
        <w:numPr>
          <w:ilvl w:val="2"/>
          <w:numId w:val="3"/>
        </w:numPr>
        <w:shd w:val="clear" w:color="auto" w:fill="auto"/>
        <w:tabs>
          <w:tab w:val="left" w:pos="461"/>
        </w:tabs>
        <w:spacing w:after="0" w:line="182" w:lineRule="exact"/>
        <w:ind w:right="20" w:firstLine="280"/>
        <w:jc w:val="both"/>
      </w:pPr>
      <w:r>
        <w:t>Кршић (Светислава) Горан, Краља Петра I 13/15, До- бој, криминалистички техничар, телефон број 065 007 027,</w:t>
      </w:r>
    </w:p>
    <w:p w:rsidR="001554A0" w:rsidRDefault="001554A0">
      <w:pPr>
        <w:pStyle w:val="BodyText1"/>
        <w:numPr>
          <w:ilvl w:val="0"/>
          <w:numId w:val="4"/>
        </w:numPr>
        <w:shd w:val="clear" w:color="auto" w:fill="auto"/>
        <w:tabs>
          <w:tab w:val="left" w:pos="384"/>
        </w:tabs>
        <w:spacing w:after="0" w:line="182" w:lineRule="exact"/>
        <w:ind w:right="20"/>
        <w:jc w:val="both"/>
      </w:pPr>
      <w:r>
        <w:t>715 232, Рјешењем број: 08.040/704-367/10, од 1. октобра 2010. године именован за вјештака из области дактилоскопије.</w:t>
      </w:r>
    </w:p>
    <w:p w:rsidR="001554A0" w:rsidRDefault="001554A0">
      <w:pPr>
        <w:pStyle w:val="Heading40"/>
        <w:keepNext/>
        <w:keepLines/>
        <w:numPr>
          <w:ilvl w:val="1"/>
          <w:numId w:val="4"/>
        </w:numPr>
        <w:shd w:val="clear" w:color="auto" w:fill="auto"/>
        <w:tabs>
          <w:tab w:val="left" w:pos="549"/>
        </w:tabs>
        <w:spacing w:before="0" w:after="0" w:line="170" w:lineRule="exact"/>
      </w:pPr>
      <w:bookmarkStart w:id="17" w:name="bookmark17"/>
      <w:r>
        <w:t>Вјештаци рударске струке</w:t>
      </w:r>
      <w:bookmarkEnd w:id="17"/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85"/>
        </w:tabs>
        <w:spacing w:after="0" w:line="182" w:lineRule="exact"/>
        <w:ind w:right="20" w:firstLine="280"/>
        <w:jc w:val="both"/>
      </w:pPr>
      <w:r>
        <w:t>Стојановић (Бранко) Лазар, Душана Баранина бр. 1 лам. Ц II/3, Бијељина, дипломирани инжењер рударства, доктор техничких наука - област рударство, телефон број 065 626 940, Рјешењем број: 08.040/704-382/10, од 1. октобра 2010. године именован за вјештака рударске стру- 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80"/>
        </w:tabs>
        <w:spacing w:after="0" w:line="182" w:lineRule="exact"/>
        <w:ind w:right="20" w:firstLine="280"/>
        <w:jc w:val="both"/>
      </w:pPr>
      <w:r>
        <w:t>Котур (Јован) Мирко, В. Човића 22, Бања Лука, ди- пломирани инжењер рударства, телефон број 065 443 174, Рјешењем број: 08.040/704-510/10, од 1. новембра 2010. го- дине именован за вјештака рударске струке.</w:t>
      </w:r>
    </w:p>
    <w:p w:rsidR="001554A0" w:rsidRDefault="001554A0">
      <w:pPr>
        <w:pStyle w:val="Heading40"/>
        <w:keepNext/>
        <w:keepLines/>
        <w:numPr>
          <w:ilvl w:val="1"/>
          <w:numId w:val="4"/>
        </w:numPr>
        <w:shd w:val="clear" w:color="auto" w:fill="auto"/>
        <w:tabs>
          <w:tab w:val="left" w:pos="549"/>
        </w:tabs>
        <w:spacing w:before="0" w:after="0" w:line="170" w:lineRule="exact"/>
      </w:pPr>
      <w:bookmarkStart w:id="18" w:name="bookmark18"/>
      <w:r>
        <w:t>Вјештаци геолошке струке</w:t>
      </w:r>
      <w:bookmarkEnd w:id="18"/>
    </w:p>
    <w:p w:rsidR="001554A0" w:rsidRDefault="001554A0">
      <w:pPr>
        <w:pStyle w:val="BodyText1"/>
        <w:shd w:val="clear" w:color="auto" w:fill="auto"/>
        <w:spacing w:after="0" w:line="182" w:lineRule="exact"/>
        <w:ind w:right="20" w:firstLine="280"/>
        <w:jc w:val="both"/>
      </w:pPr>
      <w:r>
        <w:t>1. Ђурић (Србе) Неђо, Милоша Обилића 51, Бијељина, дипломирани инжењер геологије, доктор геолошких наука, телефон број 065 511 772, Рјешењем број: 08.040/704- 381/10, од 1. октобра 2010. године именован за вјештака ге- олошке струке.</w:t>
      </w:r>
    </w:p>
    <w:p w:rsidR="001554A0" w:rsidRDefault="001554A0">
      <w:pPr>
        <w:pStyle w:val="Heading40"/>
        <w:keepNext/>
        <w:keepLines/>
        <w:numPr>
          <w:ilvl w:val="1"/>
          <w:numId w:val="4"/>
        </w:numPr>
        <w:shd w:val="clear" w:color="auto" w:fill="auto"/>
        <w:tabs>
          <w:tab w:val="left" w:pos="549"/>
        </w:tabs>
        <w:spacing w:before="0" w:after="0" w:line="170" w:lineRule="exact"/>
      </w:pPr>
      <w:bookmarkStart w:id="19" w:name="bookmark19"/>
      <w:r>
        <w:t>Вјештаци електротехничке струке</w:t>
      </w:r>
      <w:bookmarkEnd w:id="19"/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75"/>
        </w:tabs>
        <w:spacing w:after="0" w:line="182" w:lineRule="exact"/>
        <w:ind w:right="20" w:firstLine="280"/>
        <w:jc w:val="both"/>
      </w:pPr>
      <w:r>
        <w:t>Бакић (Драгољуб) Мирко, Вука Караџића бб, Козар- ска Дубица, дипломирани инжењер електротехнике, теле- фон број 065 880-327, Рјешењем број: 08.040/704-276/10, од 1. октобра 2010. године именован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70"/>
        </w:tabs>
        <w:spacing w:after="0" w:line="182" w:lineRule="exact"/>
        <w:ind w:right="20" w:firstLine="280"/>
        <w:jc w:val="both"/>
      </w:pPr>
      <w:r>
        <w:t>Крстановић (Живко) Перица, Кнеза Милоша 3, Ша- мац, дипломирани инжењер електротехнике, магистар електротехничких наука - област електроенергетске мреже и системи, телефон број 065 581 991, Рјешењем број: 08.040/704-275/10, од 1. октобра 2010. године именован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80"/>
        </w:tabs>
        <w:spacing w:after="0" w:line="182" w:lineRule="exact"/>
        <w:ind w:right="20" w:firstLine="280"/>
        <w:jc w:val="both"/>
      </w:pPr>
      <w:r>
        <w:t>Бањац (Петар) Милорад, Јована Рашковић 49, Бања Лука, дипломирани инжењер електротехнике, телефон број 065 403 185, Рјешењем број: 08.040/704-274/10, од 1. октобра 2010. године именован за вјештака електротехнич- 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80"/>
        </w:tabs>
        <w:spacing w:after="0" w:line="182" w:lineRule="exact"/>
        <w:ind w:right="20" w:firstLine="300"/>
        <w:jc w:val="both"/>
      </w:pPr>
      <w:r>
        <w:t>Павловић (Славко) Томислав, Војводе Степе број 9, Вишеград, дипломирани инжењер електротехнике, теле- фон број 065 631 700, Рјешењем број: 08.040/704-273/10, од 1. октобра 2010. године именован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75"/>
        </w:tabs>
        <w:spacing w:after="0" w:line="182" w:lineRule="exact"/>
        <w:ind w:right="20" w:firstLine="300"/>
        <w:jc w:val="both"/>
      </w:pPr>
      <w:r>
        <w:t>Павловић (Милорад) Свјетлана, Степе Степановића бб, Фоча, инжењер електротехнике, телефон број 065 592 138, Рјешењем број: 08.040/704-272/10, од 1. октобра 2010. године именована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70"/>
        </w:tabs>
        <w:spacing w:after="0" w:line="182" w:lineRule="exact"/>
        <w:ind w:right="20" w:firstLine="300"/>
        <w:jc w:val="both"/>
      </w:pPr>
      <w:r>
        <w:t>Гаврић (Томо) Мирослав, Филипа Вишњића број 21, Бијељина, дипломирани инжењер електротехнике, теле- фон број 065 546 799, Рјешењем број: 08.040/704-271/10, од 1. октобра 2010. године именован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61"/>
        </w:tabs>
        <w:spacing w:after="0" w:line="182" w:lineRule="exact"/>
        <w:ind w:right="20" w:firstLine="300"/>
        <w:jc w:val="both"/>
      </w:pPr>
      <w:r>
        <w:t>Милутиновић (Драгутин) Сретко, Бранка Бујића број 17, Приједор, дипломирани инжењер електротехнике, те- лефон број 065 940 246, Рјешењем број: 08.040/704-270/10, од 1. октобра 2010. године именован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33"/>
        </w:tabs>
        <w:spacing w:after="0" w:line="182" w:lineRule="exact"/>
        <w:ind w:right="20" w:firstLine="300"/>
        <w:jc w:val="both"/>
      </w:pPr>
      <w:r>
        <w:t>Мирошљевић (Драгутин) Драган, Франа Супила број 8, Бања Лука, дипломирани инжењер информационих технологија, телефон број 065 529 290, Рјешењем број: 08.040/704-269/10, од 1. октобра 2010. године именован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475"/>
        </w:tabs>
        <w:spacing w:after="0" w:line="182" w:lineRule="exact"/>
        <w:ind w:right="20" w:firstLine="300"/>
        <w:jc w:val="both"/>
      </w:pPr>
      <w:r>
        <w:t>Змијањац (Никола) Ђуро, М. Југовића 20, Бања Лу- ка, дипломирани електротехнички инжењер, телефон број 065 826 451, Рјешењем број: 08.040/704-268/10, од 1. октобра 2010. године именован за вјештака електротехнич- 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Шкорић (Ђорђо) Зоран, Станари бб, Добој, дипло- мирани инжењер електротехнике, телефон број 065 526 467, Рјешењем број: 08.040/704-267/10, од 1. октобра 2010. године именован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66"/>
        </w:tabs>
        <w:spacing w:after="0" w:line="182" w:lineRule="exact"/>
        <w:ind w:right="20" w:firstLine="300"/>
        <w:jc w:val="both"/>
      </w:pPr>
      <w:r>
        <w:t>Жарић (Божо) Миро, Јована Јовановића Змаја 22, Брод, дипломирани инжењер електротехнике, телефон број 065 522 600, Рјешењем број: 08.040/704-266/10, од 1. октобра 2010. године именован за вјештака електротехнич- 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71"/>
        </w:tabs>
        <w:spacing w:after="0" w:line="182" w:lineRule="exact"/>
        <w:ind w:right="20" w:firstLine="300"/>
        <w:jc w:val="both"/>
      </w:pPr>
      <w:r>
        <w:t>Рончевић (Стеван) Зоран, Иве Андрића 46 в, Биј е- љина, дипломирани инжењер електротехнике, телефон број 065 323 388, Рјешењем број: 08.040/704-265/10, од 1. октобра 2010. године именован за вјештака електротехнич- 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Кузмановић (Милутин) Сека, Др Јована Рашковића број 16, Бања Лука, дипломирани инжењер електротехни- ке, магистар техничких наука, телефон број 065 403 056, Рјешењем број: 08.040/704-264/10, од 1. октобра 2010. го- дине именована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52"/>
        </w:tabs>
        <w:spacing w:after="0" w:line="182" w:lineRule="exact"/>
        <w:ind w:right="20" w:firstLine="300"/>
        <w:jc w:val="both"/>
      </w:pPr>
      <w:r>
        <w:t>Челиковић (Радо) Драган, Момчила Мићића број 9, Власеница, дипломирани инжењер електротехнике, теле- фон број 065 525 497, Рјешењем број: 08.040/704-263/10, од 1. октобра 2010. године именован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57"/>
        </w:tabs>
        <w:spacing w:after="0" w:line="182" w:lineRule="exact"/>
        <w:ind w:right="20" w:firstLine="300"/>
        <w:jc w:val="both"/>
      </w:pPr>
      <w:r>
        <w:t>Марковић (Стојан) Чедомир, Ђуре Ђаковића број 8, Бања Лука, дипломирани инжењер електротехнике, теле- фон број 065 747 466, Рјешењем број: 08.040/704-262/10, од 1. октобра 2010. године именован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71"/>
        </w:tabs>
        <w:spacing w:after="0" w:line="182" w:lineRule="exact"/>
        <w:ind w:right="20" w:firstLine="300"/>
        <w:jc w:val="both"/>
      </w:pPr>
      <w:r>
        <w:t>Рађевић (Рајка) Зоран, Крфска 50, Бања Лука, ди- пломирани инжењер електротехнике, телефон број 065 511 570, Рјешењем број: 08.040/704-424/10, од 1. октобра 2010. године именован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62"/>
        </w:tabs>
        <w:spacing w:after="0" w:line="182" w:lineRule="exact"/>
        <w:ind w:right="20" w:firstLine="300"/>
        <w:jc w:val="both"/>
      </w:pPr>
      <w:r>
        <w:t>Јурошевић (Тихомир) Миладин, Карађорђева, Цен- тар број 3, Зворник, дипломирани инжењер електротехни- ке, Рјешењем број: 08.040/704-420/10, од 1. октобра 2010. године именован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76"/>
        </w:tabs>
        <w:spacing w:after="0" w:line="182" w:lineRule="exact"/>
        <w:ind w:right="20" w:firstLine="300"/>
        <w:jc w:val="both"/>
        <w:sectPr w:rsidR="001554A0">
          <w:headerReference w:type="even" r:id="rId19"/>
          <w:headerReference w:type="default" r:id="rId20"/>
          <w:pgSz w:w="11905" w:h="16837"/>
          <w:pgMar w:top="1788" w:right="1147" w:bottom="1256" w:left="1430" w:header="0" w:footer="3" w:gutter="0"/>
          <w:pgNumType w:start="13"/>
          <w:cols w:num="2" w:space="248"/>
          <w:noEndnote/>
          <w:docGrid w:linePitch="360"/>
        </w:sectPr>
      </w:pPr>
      <w:r>
        <w:t>Мирјана (Мирка) Крстановић, Данила Илића број 64, Бијељина, дипломирани инжењер електротехнике, те- лефон број 066 823 305, Рјешењем број: 08.040/704-419/10, од 1. октобра 2010. године именована за вјештака електро- 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52"/>
        </w:tabs>
        <w:spacing w:after="0" w:line="178" w:lineRule="exact"/>
        <w:ind w:right="20" w:firstLine="300"/>
        <w:jc w:val="both"/>
      </w:pPr>
      <w:r>
        <w:t>Савић (Миле) Драго, Николе Пашића 77, Добој, ди- пломирани инжењер електротехнике, телефон број 065 517</w:t>
      </w:r>
    </w:p>
    <w:p w:rsidR="001554A0" w:rsidRDefault="001554A0">
      <w:pPr>
        <w:pStyle w:val="BodyText1"/>
        <w:numPr>
          <w:ilvl w:val="3"/>
          <w:numId w:val="4"/>
        </w:numPr>
        <w:shd w:val="clear" w:color="auto" w:fill="auto"/>
        <w:tabs>
          <w:tab w:val="left" w:pos="360"/>
        </w:tabs>
        <w:spacing w:after="0" w:line="178" w:lineRule="exact"/>
        <w:ind w:right="20"/>
        <w:jc w:val="both"/>
      </w:pPr>
      <w:r>
        <w:t>Рјешењем број: 08.040/704-378/10, од 1. октобра 2010. године именован за вјештака електротехничке струке;</w:t>
      </w:r>
    </w:p>
    <w:p w:rsidR="001554A0" w:rsidRDefault="001554A0">
      <w:pPr>
        <w:pStyle w:val="BodyText1"/>
        <w:numPr>
          <w:ilvl w:val="2"/>
          <w:numId w:val="4"/>
        </w:numPr>
        <w:shd w:val="clear" w:color="auto" w:fill="auto"/>
        <w:tabs>
          <w:tab w:val="left" w:pos="571"/>
        </w:tabs>
        <w:spacing w:after="0" w:line="178" w:lineRule="exact"/>
        <w:ind w:right="20" w:firstLine="300"/>
        <w:jc w:val="both"/>
      </w:pPr>
      <w:r>
        <w:t>Ђукић (Драшко) Драго, 1. крај ишке бригаде НО 1, Бања Лука, дипломирани инжењер електротехнике, теле- фон број 065 516 925, Рјешењем број: 08.040/704-377/10, од 1. октобра 2010. године именован за вјештака електро- техничке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  <w:ind w:firstLine="300"/>
      </w:pPr>
      <w:bookmarkStart w:id="20" w:name="bookmark20"/>
      <w:r>
        <w:t>18. Вјештаци геодетске струке</w:t>
      </w:r>
      <w:bookmarkEnd w:id="20"/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75"/>
        </w:tabs>
        <w:spacing w:after="0" w:line="182" w:lineRule="exact"/>
        <w:ind w:right="20" w:firstLine="300"/>
        <w:jc w:val="both"/>
      </w:pPr>
      <w:r>
        <w:t>Гаврић (Млађан) Зоран, ул. Браће Кукрика 22, Бања Лука, мастер дипломирани инжењер геодезије, телефон број 065/523-776, Рјешењем број: 08.040/704-131/10, од 1.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75"/>
        </w:tabs>
        <w:spacing w:after="0" w:line="178" w:lineRule="exact"/>
        <w:ind w:right="20" w:firstLine="300"/>
        <w:jc w:val="both"/>
      </w:pPr>
      <w:r>
        <w:t>Ђекић (Радивоје) Снежана, ул. Српске војске СП-55 Дервента, дипл. геодетски инжењер, телефон број 065/141- 603, Рјешењем број: 08.040/704-132/10, од 1. октобра 2010. године именована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75"/>
        </w:tabs>
        <w:spacing w:after="0" w:line="182" w:lineRule="exact"/>
        <w:ind w:right="20" w:firstLine="300"/>
        <w:jc w:val="both"/>
      </w:pPr>
      <w:r>
        <w:t>Цамић (Исмет) Изет, Општина Бијељина, Бијељина, дипломирани геодетски инжењер, телефон број 065/921-</w:t>
      </w:r>
    </w:p>
    <w:p w:rsidR="001554A0" w:rsidRDefault="001554A0">
      <w:pPr>
        <w:pStyle w:val="BodyText1"/>
        <w:numPr>
          <w:ilvl w:val="1"/>
          <w:numId w:val="5"/>
        </w:numPr>
        <w:shd w:val="clear" w:color="auto" w:fill="auto"/>
        <w:tabs>
          <w:tab w:val="left" w:pos="360"/>
        </w:tabs>
        <w:spacing w:after="0" w:line="182" w:lineRule="exact"/>
        <w:ind w:right="20"/>
        <w:jc w:val="both"/>
      </w:pPr>
      <w:r>
        <w:t>Рјешењем број: 08.040/704-121/10, од 1.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61"/>
        </w:tabs>
        <w:spacing w:after="0" w:line="182" w:lineRule="exact"/>
        <w:ind w:right="20" w:firstLine="300"/>
        <w:jc w:val="both"/>
      </w:pPr>
      <w:r>
        <w:t>Вуковић (Раде) Гојко, ул. Равногорска 13, Бања Лука, геодетски техничар, телефон број 065/801-637, Рјешењем број: 08.040/704-114/10, од 1. октобра 2010. године имено- 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99"/>
        </w:tabs>
        <w:spacing w:after="0" w:line="182" w:lineRule="exact"/>
        <w:ind w:right="20" w:firstLine="300"/>
        <w:jc w:val="both"/>
      </w:pPr>
      <w:r>
        <w:t>Предраговић (Богдан) Недељко, ул. Пете козарске бригаде 12, Бања Лука, геодетски инжењер, телефон број 065/351-425, Рјешењем број: 08.040/704-127/10, од 1.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99"/>
        </w:tabs>
        <w:spacing w:after="0" w:line="182" w:lineRule="exact"/>
        <w:ind w:right="20" w:firstLine="300"/>
        <w:jc w:val="both"/>
      </w:pPr>
      <w:r>
        <w:t>Бојановић (Милован) Бранивој, ул. Марије Бурсаћ СП57 37/4, Дервента, дипломирани геодетски инжењер, телефон број 065/483-635, Рјешењем број: 08.040/704- 110/10, од 1. октобра 2010. године именован за вјештака ге- 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04"/>
        </w:tabs>
        <w:spacing w:after="0" w:line="182" w:lineRule="exact"/>
        <w:ind w:right="20" w:firstLine="300"/>
        <w:jc w:val="both"/>
      </w:pPr>
      <w:r>
        <w:t>Обрадовић (Грујо) Драган, РУГИП, ПЈ И. Илиџа, Источна Илиџа, дипломирани геодетски инжењер, теле- фон број 065/070-355, Рјешењем број: 08.040/704-117/10, од 1.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90"/>
        </w:tabs>
        <w:spacing w:after="0" w:line="182" w:lineRule="exact"/>
        <w:ind w:right="20" w:firstLine="300"/>
        <w:jc w:val="both"/>
      </w:pPr>
      <w:r>
        <w:t>Лазић (Владимир) Дражен, ул. Дервентски луг бб, Дервента, геометар, телефон број 065/566-257, Рјешењем број: 08.040/704-118/10, од 1. октобра 2010. године имено- 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461"/>
        </w:tabs>
        <w:spacing w:after="0" w:line="182" w:lineRule="exact"/>
        <w:ind w:right="20" w:firstLine="300"/>
        <w:jc w:val="both"/>
      </w:pPr>
      <w:r>
        <w:t>Ђурић (Перо) Братислав, ул. Дервентски луг бб, Дер- вента, геодетски техничар - геометар, телефон број 065/618- 668, Рјешењем број: 08.040/704-111/10, од 1.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1"/>
        </w:tabs>
        <w:spacing w:after="0" w:line="182" w:lineRule="exact"/>
        <w:ind w:right="20" w:firstLine="300"/>
        <w:jc w:val="both"/>
      </w:pPr>
      <w:r>
        <w:t>Михајловић (Петар) Сања, ул. Стефана Дечанског бб, Бијељина, дипломирани геодетски инжењер, телефон број 065/515-700, Рјешењем број: 08.040/704-129/10, од 1. октобра 2010. године именована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10"/>
        </w:tabs>
        <w:spacing w:after="0" w:line="178" w:lineRule="exact"/>
        <w:ind w:right="20" w:firstLine="300"/>
        <w:jc w:val="both"/>
      </w:pPr>
      <w:r>
        <w:t>Грабеж (Павле) Гојко, ул. Стефана Немање 11, Мркоњић Град, геометар, телефон број 065/662-703, Рјешењем број: 08.040/704-115/10, од 1.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57"/>
        </w:tabs>
        <w:spacing w:after="0" w:line="182" w:lineRule="exact"/>
        <w:ind w:right="20" w:firstLine="300"/>
        <w:jc w:val="both"/>
      </w:pPr>
      <w:r>
        <w:t>Бунијевац (Марко) Милан, ул. Ново насеље Фагум- Каракај, Зворник, геометар, телефон број 065/568-138, Рјешењем број: 08.040/704-124/10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29"/>
        </w:tabs>
        <w:spacing w:after="0" w:line="182" w:lineRule="exact"/>
        <w:ind w:right="20" w:firstLine="300"/>
        <w:jc w:val="both"/>
      </w:pPr>
      <w:r>
        <w:t>Бајић (Гојко) Милош, ул. Моме Видовића 13, Србац, геодетски инжењер, телефон број 065/520-478, Рјешењем број: 08.040/704-125/10, од 1.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6"/>
        </w:tabs>
        <w:spacing w:after="0" w:line="182" w:lineRule="exact"/>
        <w:ind w:right="20" w:firstLine="300"/>
        <w:jc w:val="both"/>
      </w:pPr>
      <w:r>
        <w:t>Симикић (Вељко) Лука, ул. Мачковац 17, Лопаре, геодетски теничар, телефон број 055/650-323, Рјешењем број: 08.040/704-130/10, од 1. октобра 2010. године имено- 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96"/>
        </w:tabs>
        <w:spacing w:after="0" w:line="178" w:lineRule="exact"/>
        <w:ind w:left="20" w:right="20" w:firstLine="280"/>
        <w:jc w:val="both"/>
      </w:pPr>
      <w:r>
        <w:t>Николић (Радомир) Горан, ул. Мајора Д. Гаврило- вића 4/3-7, Бијељина, геометар, телефон број 065/661-255, Рјешењем број: 08.040/704-116/10, од 1.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280"/>
        <w:jc w:val="both"/>
      </w:pPr>
      <w:r>
        <w:t>Мијатовић (Радован) Младен, ул. Бранка Поповића 19, Бања Лука,струковни инжењер геодезије, телефон број 065/965-594, Рјешењем број: 08.040/704-123/10, од 1.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Зекић (Момир) Јанко, ул. М. Мићића бб, Сребрени- ца, геодетски техничар-геометар, телефон број 065/694- 840, Рјешењем број: 08.040/704-122/10, од 1.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Крстић (Божо) Вујадин, ул. Цара Душана бб, Лопа- ре, геодетски техничар - геометар, телефон број 065/604- 612, Рјешењем број: 08.040/704-113/10, од 1.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Лејић (Владимир) Владимир, ул. Видовданска 63, Градишка, дипломирани геодетски инжењер, телефон број 065/685-159, Рјешењем број: 08.040/704-112/10, од 1.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82"/>
        </w:tabs>
        <w:spacing w:after="0" w:line="178" w:lineRule="exact"/>
        <w:ind w:left="20" w:right="20" w:firstLine="280"/>
        <w:jc w:val="both"/>
      </w:pPr>
      <w:r>
        <w:t>Никић (Дамјан) Душко, ул. Војводе Мишића 32/19, Добој, дипломирани инжењер геодезије, мастер, 065/567- 989, Рјешењем број: 08.040/704-119/10, од 10. новембра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15"/>
        </w:tabs>
        <w:spacing w:after="0" w:line="182" w:lineRule="exact"/>
        <w:ind w:left="20" w:right="20" w:firstLine="280"/>
        <w:jc w:val="both"/>
      </w:pPr>
      <w:r>
        <w:t>Тутњевић (Милутин) Ђорђо, ул. Омладинска 11, Дервента, геодетски инжењер, телефон број 065/524-247, Рјешењем број: 08.040/704-120/10, од 1.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Вулин (Славко) Младен, ул. Српске добровољачке гарде, 103, Бијељина, геометар, телефон број 065/628-177, Рјешењем број: 08.040/704-126/10, од 1.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Топић (Драго) Предраг, ул. Љубице Геровац 2 Бања- Лука, геодетски техничар, телефон број 065/516-934, Рјешењем број: 08.040/704-128/10, од 1.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20"/>
        </w:tabs>
        <w:spacing w:after="0" w:line="178" w:lineRule="exact"/>
        <w:ind w:left="20" w:right="20" w:firstLine="280"/>
        <w:jc w:val="both"/>
      </w:pPr>
      <w:r>
        <w:t>Савић (Цвијан) Борка, ул. Косаница бб, Лопаре, струковни инжењер геодезије, телефон број 065/433-127, Рјешењем број: 08.040/704-459/10, од 28. октобра 2010. го- дине именована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Каран (Јово) Драгомир, ул. Козарска бб, Нови Град, геодетски техничар, телефон број 065/510-497, Рјешењем број: 08.040/704-478/10, од 28. октобра 2010. године име- 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Крајишник (Велимир) Радован, ул. Љубовијска бб, Србац, геодетски техничар, телефон број 065/524-406, Рјешењем број: 08.040/704-472/10,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86"/>
        </w:tabs>
        <w:spacing w:after="0" w:line="178" w:lineRule="exact"/>
        <w:ind w:left="20" w:right="20" w:firstLine="280"/>
        <w:jc w:val="both"/>
      </w:pPr>
      <w:r>
        <w:t>Мачар (Војислав) Драго, ул. Борка и Ратка Радови- ћа бб, Соколац, геодетски инжењер, телефон број 065/883- 227, Рјешењем број: 08.040/704-461/10, од 28.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96"/>
        </w:tabs>
        <w:spacing w:after="0" w:line="178" w:lineRule="exact"/>
        <w:ind w:left="20" w:right="20" w:firstLine="280"/>
        <w:jc w:val="both"/>
      </w:pPr>
      <w:r>
        <w:t>Какућа (Душан) Божо, ул. Бикавац 3/1, Вишеград, геодетски техничар - геометар, телефон број 065/431-864, Рјешењем број: 08.040/704-460/10,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10"/>
        </w:tabs>
        <w:spacing w:after="0" w:line="182" w:lineRule="exact"/>
        <w:ind w:left="20" w:right="20" w:firstLine="280"/>
        <w:jc w:val="both"/>
      </w:pPr>
      <w:r>
        <w:t>Шобот (Ђуро) Радмила, ул. Мојковачка 19, Бања Лука, геометар, телефон број 065/609-353 Рјешењем број: 08.040/704-470/10, од 28. октобра 2010. године именована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06"/>
        </w:tabs>
        <w:spacing w:after="0" w:line="182" w:lineRule="exact"/>
        <w:ind w:left="20" w:right="20" w:firstLine="280"/>
        <w:jc w:val="both"/>
      </w:pPr>
      <w:r>
        <w:t>Миловановић (Недељко) Коста, ул. Солоћуша 10, Поточари, геодетски техничар, телефон број 065/715-874, Рјешењем број: 08.040/704-462/10,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  <w:sectPr w:rsidR="001554A0">
          <w:headerReference w:type="even" r:id="rId21"/>
          <w:headerReference w:type="default" r:id="rId22"/>
          <w:pgSz w:w="11905" w:h="16837"/>
          <w:pgMar w:top="1788" w:right="1147" w:bottom="1256" w:left="1430" w:header="0" w:footer="3" w:gutter="0"/>
          <w:pgNumType w:start="13"/>
          <w:cols w:num="2" w:space="248"/>
          <w:noEndnote/>
          <w:docGrid w:linePitch="360"/>
        </w:sectPr>
      </w:pPr>
      <w:r>
        <w:t>Томић (Млађен) Жељко, ул. Миљевићи 32, И. Сара- јево, дипломирани геодетски инжењер, телефон број 065/950-523, Рјешењем број: 08.040/704-473/10, од 28. октобра 2010. године именован је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24"/>
        </w:tabs>
        <w:spacing w:after="0" w:line="182" w:lineRule="exact"/>
        <w:ind w:right="20" w:firstLine="280"/>
        <w:jc w:val="both"/>
      </w:pPr>
      <w:r>
        <w:t>Малиновић (Здравко) Рада, ул. Војводе Степе 102/15, Добој, геодетски техничар, телефон број 065/277- 484, Рјешењем број: 08.040/704-458/10, од 28. октобра 2010. године именована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Марјановић (Анто) Марјан, ул. Димитрија Туцови- ћа 23/15, Бијељина, геодетски техничар-геометар, телефон број 065/584-422, Рјешењем број: 08.040/704-455/10,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14"/>
        </w:tabs>
        <w:spacing w:after="0" w:line="182" w:lineRule="exact"/>
        <w:ind w:right="20" w:firstLine="280"/>
        <w:jc w:val="both"/>
      </w:pPr>
      <w:r>
        <w:t>Мирић (Момчило) Драган, ул. Кнежопољска 5, Бања Лука, геодетски техничар, телефон број 066/802-301, Рјешењем број: 08.040/704-456/10,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Мастило (Миладин) Гордан, ул. Крајишка бб, Фоча, геодетски техничар, телефон број 065/665-845, Рјешењем број: 08.040/704-476/10, од 28. октобра 2010. године име- 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6"/>
        </w:tabs>
        <w:spacing w:after="0" w:line="182" w:lineRule="exact"/>
        <w:ind w:right="20" w:firstLine="280"/>
        <w:jc w:val="both"/>
      </w:pPr>
      <w:r>
        <w:t>Црепуља (Шпиро) Војо, ул. Гаврила Принципа 2, Шипово, дипломирани геодетски инжењер, телефон број 065/962-969, Рјешењем број: 08.040/704-457/10,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Јанковић (Чедо) Родољуб, ул. Видовданска 9, Прња- вор, геодетски техничар телефон број 065/833-635, Рјешењем број: 08.040/704-454/10,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Племић (Мило) Благоје, ул. Бранка Ћопића 12, Фо- ча, геодетски инжењер, телефон број 065/374-608, Рјешењем број: 08.040/704-468/10,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47"/>
        </w:tabs>
        <w:spacing w:after="0" w:line="182" w:lineRule="exact"/>
        <w:ind w:right="20" w:firstLine="280"/>
        <w:jc w:val="both"/>
      </w:pPr>
      <w:r>
        <w:t>Божић (Богдан) Ненад, ул. Добојска 6, Модрича, ди- пломирани инжењер геодезије - мастер телефон број 065/566-019, Рјешењем број: 08.040/704-477/10,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Јокић (Милош) Зоран, ул. Омарска 417, Приј едор, геодетски техничар, телефон број 065/621-862, Рјешењем број: 08.040/704-469/10, од 28. октобра 2010. године име- 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Кљештан (Реља) Митар, ул. Насеље заједница бб, Власеница, геодетски техничар - геометар, телефон број 065/629-914, Рјешењем број: 08.040/704-464/10,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81"/>
        </w:tabs>
        <w:spacing w:after="0" w:line="182" w:lineRule="exact"/>
        <w:ind w:right="20" w:firstLine="280"/>
        <w:jc w:val="both"/>
      </w:pPr>
      <w:r>
        <w:t>Соко (Владо) Милентије, ул. Српских ратника 19, Гацко, геодетски техничар - геометар, телефон број 065/727- 015, Рјешењем број: 08.040/704-463/10, од 28. октобра 2010. године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Симановић (Петар) Младен, ул. Краља А. Карађор- ђевића 200/б, Бања Лука, инжењер геодезије, телефон број 065/932-872, Рјешењем број: 08.040/704-471/10,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</w:pPr>
      <w:r>
        <w:t>Вучић (Саво) Милојко, ул. Дујка Комљеновића бб, Кнежево, геодетски техничар - геометар, телефон број 065/953-591, Рјешењем број: 08.040/704-474/10,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90"/>
        </w:tabs>
        <w:spacing w:after="0" w:line="182" w:lineRule="exact"/>
        <w:ind w:right="20" w:firstLine="280"/>
        <w:jc w:val="both"/>
      </w:pPr>
      <w:r>
        <w:t>Ђуричић (Грујо) Драган, ул. Ловћенска 47, Бања Лука, геодетски техничар, телефон број 065/939-339, Рјешењем број: 08.040/704-466/10, од 28. октобра 2010. го- дине именован за вјештака геодетске струке;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Фржовић (Радоја) Момчило, ул. Кнеза Михајла 16, Требиње, дипломирани геодетски инжењер, телефон број 065/526-616, Рјешењем број: 08.040/704-467/10, од 28. октобра 2010. године именован за вјештака геодетске стру- ке;</w:t>
      </w:r>
    </w:p>
    <w:p w:rsidR="001554A0" w:rsidRDefault="001554A0">
      <w:pPr>
        <w:pStyle w:val="BodyText1"/>
        <w:numPr>
          <w:ilvl w:val="0"/>
          <w:numId w:val="5"/>
        </w:numPr>
        <w:shd w:val="clear" w:color="auto" w:fill="auto"/>
        <w:tabs>
          <w:tab w:val="left" w:pos="605"/>
        </w:tabs>
        <w:spacing w:after="0" w:line="182" w:lineRule="exact"/>
        <w:ind w:right="20" w:firstLine="280"/>
        <w:jc w:val="both"/>
      </w:pPr>
      <w:r>
        <w:t>Перишић (Никола) Вукадин, ул. Петра Бојовића 4/61, Фоча, геодетски инжењер, телефон број 065/665-855, Рјешењем број: 08.040/704-475/10, од 28. октобра 2010. го- дине именован за вјештака геодетске струке;</w:t>
      </w:r>
    </w:p>
    <w:p w:rsidR="001554A0" w:rsidRDefault="001554A0">
      <w:pPr>
        <w:pStyle w:val="BodyText1"/>
        <w:shd w:val="clear" w:color="auto" w:fill="auto"/>
        <w:spacing w:after="0" w:line="178" w:lineRule="exact"/>
        <w:ind w:right="20" w:firstLine="280"/>
        <w:jc w:val="both"/>
      </w:pPr>
      <w:r>
        <w:t>48. Лалић (Љубомир) Јован, ул. Ђ. Драже 28/25, Добој, геодетски техничар, телефон број 065/223-468, Рјешењем број: 08.040/704-465/10, од 28. октобра 2010. године име- нован за вјештака геодетске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</w:pPr>
      <w:bookmarkStart w:id="21" w:name="bookmark21"/>
      <w:r>
        <w:t>19. Вјештаци саобраћајне струке</w:t>
      </w:r>
      <w:bookmarkEnd w:id="21"/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75"/>
        </w:tabs>
        <w:spacing w:after="0" w:line="178" w:lineRule="exact"/>
        <w:ind w:right="20" w:firstLine="280"/>
        <w:jc w:val="both"/>
      </w:pPr>
      <w:r>
        <w:t>Вучен Недељко, ул. Војводе Момчила 3, Бања Лука, дипломирани инжењер саобраћаја, телефон број 065/635- 598, Рјешењем број: 08.040/704-216/10, од 1. октобра 2010. године именован за вјештака саобраћајне струке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75"/>
        </w:tabs>
        <w:spacing w:after="0" w:line="178" w:lineRule="exact"/>
        <w:ind w:right="20" w:firstLine="280"/>
        <w:jc w:val="both"/>
      </w:pPr>
      <w:r>
        <w:t>Драшковић Данислав, ул. Његошева 32/19, Бијељи- на, дипломирани инжењер саобраћаја, телефон број 065/464-017, Рјешењем број: 08.040/704-217/10, од 1. октобра 2010. године именован за вјештака саобраћајне струке,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66"/>
        </w:tabs>
        <w:spacing w:after="0" w:line="178" w:lineRule="exact"/>
        <w:ind w:right="20" w:firstLine="280"/>
        <w:jc w:val="both"/>
      </w:pPr>
      <w:r>
        <w:t>Богдановић (Зари) Вук, Саобраћајни факултет, Трав- ник, доктор техничких наука из области саобраћаја, теле- фон број +381638306596, Рјешењем број: 08.040/704- 215/10, од 1. октобра 2010. године именован за вјешатака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80"/>
        </w:tabs>
        <w:spacing w:after="0" w:line="178" w:lineRule="exact"/>
        <w:ind w:right="20" w:firstLine="280"/>
        <w:jc w:val="both"/>
      </w:pPr>
      <w:r>
        <w:t>Миљковић (Тихомир) Небојша, ул. Благоје Попови- ћа бб, Градишка, дипломирани инжењер саобраћаја, теле- фон број 065/185-788, Рјешењем број: 08.040/704-193/10, од 1. октобра 2010. године, именован за вјештака саобра- ћај не стру ке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66"/>
        </w:tabs>
        <w:spacing w:after="0" w:line="178" w:lineRule="exact"/>
        <w:ind w:right="20" w:firstLine="280"/>
        <w:jc w:val="both"/>
      </w:pPr>
      <w:r>
        <w:t>Митровић (Лазар) Горан, ул. 9. априла, Зворник, ди- пломирани инжењер саобраћаја, телефон број 065/444-711, Рјешењем број: 08.040/704-211/10,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85"/>
        </w:tabs>
        <w:spacing w:after="0" w:line="178" w:lineRule="exact"/>
        <w:ind w:right="20" w:firstLine="280"/>
        <w:jc w:val="both"/>
      </w:pPr>
      <w:r>
        <w:t>Бошњак (Ристо) Жељко, ул. Св. Саве 107, Зворник, дипломирани инжењер саобраћаја, телефон број 065/596- 258, Рјешењем број: 08.040/704-214/10,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61"/>
        </w:tabs>
        <w:spacing w:after="0" w:line="178" w:lineRule="exact"/>
        <w:ind w:right="20" w:firstLine="280"/>
        <w:jc w:val="both"/>
      </w:pPr>
      <w:r>
        <w:t>Стојановић (Радомир) Томица, ул. Лазе Костића 127, Бијељина, дипломирани саобраћајни инжењер, телефон број 065/623-229, Рјешењем број: 08.040/704-213/10 01.10.2010. године именован за вјештака саобраћајне стру- 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90"/>
        </w:tabs>
        <w:spacing w:after="0" w:line="178" w:lineRule="exact"/>
        <w:ind w:right="20" w:firstLine="280"/>
        <w:jc w:val="both"/>
      </w:pPr>
      <w:r>
        <w:t>Писић (Живан) Далибор, ул. Роћевић бб, Козлук - Зворник, дипломирани саобраћајни инжењер, телефон број 065/717-986, Рјешењем број: 08.040/704-212/10,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466"/>
        </w:tabs>
        <w:spacing w:after="0" w:line="178" w:lineRule="exact"/>
        <w:ind w:right="20" w:firstLine="280"/>
        <w:jc w:val="both"/>
      </w:pPr>
      <w:r>
        <w:t>Суботић (Јован) Војислав, ул. Саничких жетелаца 9, Бања Лука, дипломирани инжењер промета, телефон број 065/639-551, Рјешењем број: 08.040/704-210/10, од 1. октобра 2010. године именован је за вјештака саобраћајне струке,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62"/>
        </w:tabs>
        <w:spacing w:after="0" w:line="178" w:lineRule="exact"/>
        <w:ind w:right="20" w:firstLine="280"/>
        <w:jc w:val="both"/>
      </w:pPr>
      <w:r>
        <w:t>Радовић (Миливоје) Милија, ул. Браће Југовића Б- 2,55/11, Зворник, дипломирани инжењер саобраћаја, теле- фон број 065/513-664, Рјешењем број: 08.040/704-209/10, од 1. октобра 2010. године именован за вјештака саобраћај- 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1"/>
        </w:tabs>
        <w:spacing w:after="0" w:line="178" w:lineRule="exact"/>
        <w:ind w:right="20" w:firstLine="280"/>
        <w:jc w:val="both"/>
      </w:pPr>
      <w:r>
        <w:t>Томас (Мате) Иван, ДД Croatia осигурање, Љубу- шки, дипломирани инжењер стројарства, телефон број 063/321-792, Рјешењем број: 08.040/704-208/10, од 1. октобра 2010. године, именован за вјештака саобраћајне струке,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66"/>
        </w:tabs>
        <w:spacing w:after="0" w:line="178" w:lineRule="exact"/>
        <w:ind w:right="20" w:firstLine="280"/>
        <w:jc w:val="both"/>
      </w:pPr>
      <w:r>
        <w:t>Караџа (Илија) Марио, ул. Божидара М. Бабића 4, Бања Лука дипломирани инжењер саобраћаја, телефон број 065/444-885, Рјешењем број: 08.040/704-207/10, од 1. октобра 2010. године именован је за вјештака саобраћајне струке,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66"/>
        </w:tabs>
        <w:spacing w:after="0" w:line="182" w:lineRule="exact"/>
        <w:ind w:right="20" w:firstLine="280"/>
        <w:jc w:val="both"/>
        <w:sectPr w:rsidR="001554A0">
          <w:headerReference w:type="even" r:id="rId23"/>
          <w:headerReference w:type="default" r:id="rId24"/>
          <w:pgSz w:w="11905" w:h="16837"/>
          <w:pgMar w:top="1788" w:right="1147" w:bottom="1256" w:left="1430" w:header="0" w:footer="3" w:gutter="0"/>
          <w:pgNumType w:start="15"/>
          <w:cols w:num="2" w:space="248"/>
          <w:noEndnote/>
          <w:docGrid w:linePitch="360"/>
        </w:sectPr>
      </w:pPr>
      <w:r>
        <w:t>Ракић (Милан) Миладин, ул. Уроша Предића 16 а, Бијељина, дипломирани саобраћајни инжењер, телефон број 065/470-245, Рјешењем број: 08.040/704-206/10,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91"/>
        </w:tabs>
        <w:spacing w:after="0" w:line="178" w:lineRule="exact"/>
        <w:ind w:left="20" w:right="20" w:firstLine="280"/>
        <w:jc w:val="both"/>
      </w:pPr>
      <w:r>
        <w:t>Стевић (Томо) Тривко, ул. Хасе бб, Биј ељина, ди - пломирани саобраћајни инжењер, телефон број 065/514- 360, Рјешењем број: 08.040/704-205/10,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91"/>
        </w:tabs>
        <w:spacing w:after="0" w:line="178" w:lineRule="exact"/>
        <w:ind w:left="20" w:right="20" w:firstLine="280"/>
        <w:jc w:val="both"/>
      </w:pPr>
      <w:r>
        <w:t>Мировић (Лаза) Реља, ул. Његошева 15, Бијељина, дипломирани инжењер саобраћаја, телефон број 065/714- 929, Рјешењем број: 08.040/704-204/10, од 1. октобра 2010. године именован је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96"/>
        </w:tabs>
        <w:spacing w:after="0" w:line="178" w:lineRule="exact"/>
        <w:ind w:left="20" w:right="20" w:firstLine="280"/>
        <w:jc w:val="both"/>
      </w:pPr>
      <w:r>
        <w:t>Свјетлановић (Чедомир) Миленко, ул. Куљани бб, Бања Лука, дипломирани инжењер саобраћаја, телефон број 065/588-234, Рјешењем број: 08.040/704-203/10,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06"/>
        </w:tabs>
        <w:spacing w:after="0" w:line="178" w:lineRule="exact"/>
        <w:ind w:left="20" w:right="20" w:firstLine="280"/>
        <w:jc w:val="both"/>
      </w:pPr>
      <w:r>
        <w:t>Божић (Петар) Зоран, ул. Душана Радовића 4/23, Бијељина, дипломирани инжењер саобраћаја, телефон број 065/921-008, Рјешењем број: 08.040/704-201/10,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2"/>
        </w:tabs>
        <w:spacing w:after="0" w:line="178" w:lineRule="exact"/>
        <w:ind w:left="20" w:right="20" w:firstLine="280"/>
        <w:jc w:val="both"/>
      </w:pPr>
      <w:r>
        <w:t>Гогић (Душан) Весна, ул. Пионирска 31, Нови Град, дипломирани инжењер саобраћаја, телефон број 065/962- 496, Рјешењем број: 08.040/704-200/10, од 1. октобра 2010. године именована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2"/>
        </w:tabs>
        <w:spacing w:after="0" w:line="178" w:lineRule="exact"/>
        <w:ind w:left="20" w:right="20" w:firstLine="280"/>
        <w:jc w:val="both"/>
      </w:pPr>
      <w:r>
        <w:t>Ћорић (Звонко) Анте, ул. Кнеза Домагоја 5, Мостар, дипломирани машински инжењер, телефон број 063/316- 660, Рјешењем број: 08.040/704-199/10, од 1. октобра 2010. године, именован за вјештака саобраћајне струке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82"/>
        </w:tabs>
        <w:spacing w:after="0" w:line="178" w:lineRule="exact"/>
        <w:ind w:left="20" w:right="20" w:firstLine="280"/>
        <w:jc w:val="both"/>
      </w:pPr>
      <w:r>
        <w:t>Липовац (Петко) Крсто, ул. Карађорђева 15, Више- град, доктор техничких наука из области саобраћаја, Рјешењем број: 08.040/704-198/10, од 1. октобра 2010. го- 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10"/>
        </w:tabs>
        <w:spacing w:after="0" w:line="178" w:lineRule="exact"/>
        <w:ind w:left="20" w:right="20" w:firstLine="280"/>
        <w:jc w:val="both"/>
      </w:pPr>
      <w:r>
        <w:t>Вујанић (Петар) Милан, ул. Б. Јерковића 179/26, Београд, дипломирани саобраћајни инжењер, телефон број 065/409-530, Рјешењем број: 08.040/704-197/10, од 1. октобра 2010. године именован је за вјештака саобраћајне струке,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7"/>
        </w:tabs>
        <w:spacing w:after="0" w:line="178" w:lineRule="exact"/>
        <w:ind w:left="20" w:right="20" w:firstLine="280"/>
        <w:jc w:val="both"/>
      </w:pPr>
      <w:r>
        <w:t>Марић (Саво) Дарко, ул. Доња Трнова бб, Угљевик, дипломирани инжењер саобраћаја, телефон број 066/164- 184, Рјешењем број: 08.040/704-196/10,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Марчета (Душан) Давор, ул. Гундулићева 106, Ба- ња Лука, дипломирани инжењер саобраћаја, телефон број 065/925-110, Рјешењем број: 08.040/704-195/10,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82"/>
        </w:tabs>
        <w:spacing w:after="0" w:line="182" w:lineRule="exact"/>
        <w:ind w:left="20" w:right="20" w:firstLine="280"/>
        <w:jc w:val="both"/>
      </w:pPr>
      <w:r>
        <w:t>Сладоје (Милан) Момчило, ул. Цара Лазара 36, Ис- точно Сарајево, дипломирани инжењер саобраћаја, теле- фон број 065/601-504, Рјешењем број: 08.040/704-194/10, од 1. октобра 2010. године именован за вјештака саобраћај- 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30"/>
        </w:tabs>
        <w:spacing w:after="0" w:line="182" w:lineRule="exact"/>
        <w:ind w:left="20" w:right="20" w:firstLine="280"/>
        <w:jc w:val="both"/>
      </w:pPr>
      <w:r>
        <w:t>Гојковић (Драгољуб) Велибор, ул. Буковица бб, Лакташи, дипломирани инжењер саобраћаја, телефон број 065/365-114, Рјешењем број: 08.040/704-192/10,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06"/>
        </w:tabs>
        <w:spacing w:after="0" w:line="178" w:lineRule="exact"/>
        <w:ind w:left="20" w:right="20" w:firstLine="280"/>
        <w:jc w:val="both"/>
      </w:pPr>
      <w:r>
        <w:t>Јефтић (Милорад) Александар, ул. Д. Мијатовића Шварца бб, Приједор, дипломирани саобраћајни инжењер, телефон број 065/764-500, Рјешењем број: 08.040/704- 191/10,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01"/>
        </w:tabs>
        <w:spacing w:after="0" w:line="178" w:lineRule="exact"/>
        <w:ind w:left="20" w:right="20" w:firstLine="280"/>
        <w:jc w:val="both"/>
      </w:pPr>
      <w:r>
        <w:t>Косовац (Илија) Перо, ул. Видовданска 4, Гради- шка, дипломирани инжењер промета, телефон број 065/665-515, Рјешењем број: 08.040/704-190/10, од 1. октобра 2010. године именован за вјештака саобраћајне струке,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280"/>
        <w:jc w:val="both"/>
      </w:pPr>
      <w:r>
        <w:t>Милосављевић (Драгослав) Данијел, ул. Пећани Ц- 1, Приједор, дипломирани саобраћајни инжењер, телефон број 065/600-475, Рјешењем број: 08.040/704-188/10,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67"/>
        </w:tabs>
        <w:spacing w:after="0" w:line="182" w:lineRule="exact"/>
        <w:ind w:left="20" w:right="20" w:firstLine="280"/>
        <w:jc w:val="both"/>
      </w:pPr>
      <w:r>
        <w:t>Рађеновић (Милан) Душко, ул. Јована Бијелића 204, Бања Лука, дипломирани инжењер промета, телефон број 065/990-787, Рјешењем број: 08.040/704-187/10,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20"/>
        </w:tabs>
        <w:spacing w:after="0" w:line="182" w:lineRule="exact"/>
        <w:ind w:left="20" w:right="20" w:firstLine="280"/>
        <w:jc w:val="both"/>
      </w:pPr>
      <w:r>
        <w:t>Гатарић (Стојан) Радомир, ул. Бранка Поповића 278, Бања Лука, дипломирани инжењер промета, телефон број 065/404-057, Рјешењем број: 08.040/704-186/10,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44"/>
        </w:tabs>
        <w:spacing w:after="0" w:line="182" w:lineRule="exact"/>
        <w:ind w:left="20" w:right="20" w:firstLine="280"/>
        <w:jc w:val="both"/>
      </w:pPr>
      <w:r>
        <w:t>Кнежевић (Андрија) Раденко, ул. Видовданска 48/30, Бијељина, дипломирани инжењер саобраћаја, теле- фон број 065/691-529, Рјешењем број: 08.040/704-185/10, од 1. октобра 2010. године именован за вјештака саобраћај- 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67"/>
        </w:tabs>
        <w:spacing w:after="0" w:line="182" w:lineRule="exact"/>
        <w:ind w:left="20" w:right="20" w:firstLine="280"/>
        <w:jc w:val="both"/>
      </w:pPr>
      <w:r>
        <w:t>Ђукић (Миливоје) Ранко, ул. В. Буковица бб, Рудан- ка, Добој, дипломирани инжењер промета, телефон број 065/525-957, Рјешењем број: 08.040/704-445/10, од 27.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Тешановић (Јанко) Милан, ул. Дарка Јакмировића 13/1, Бања Лука, дипломирани инжењер саобраћаја, теле- фон број 065/691-372, Рјешењем број: 08.040/704-189/10, од 1. октобра 2010. године именован за вјештака саобраћај- не струке за област - саобраћајне незгоде, техника возила и штете на возилима;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Тубин (Душан) Стеван, ул. Пећани Б-2, Приједор, дипломирани инжењер промета, телефон број 065/641-327, Рјешењем број: 08.040/704-448/10, од 27. октобра 2010. го- 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2"/>
        </w:tabs>
        <w:spacing w:after="0" w:line="192" w:lineRule="exact"/>
        <w:ind w:left="20" w:right="20" w:firstLine="280"/>
        <w:jc w:val="both"/>
      </w:pPr>
      <w:r>
        <w:t>Миливојевић (Срећко) Тихомир, ул. Вука Караџића 105, И. Сарајево, инжењер цестовног саобраћаја, телефон број 065/681-918, Рјешењем број: 08.040/704-449/10, од 27.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67"/>
        </w:tabs>
        <w:spacing w:after="0" w:line="192" w:lineRule="exact"/>
        <w:ind w:left="20" w:right="20" w:firstLine="280"/>
        <w:jc w:val="both"/>
      </w:pPr>
      <w:r>
        <w:t>Мартиновић (Стипе) Зоран, ул. Срђе Злопоглеђе 35, Бања Лука, дипломирани инжењер саобраћаја, телефон број 065/519-016, Рјешењем број: 08.040/704-452/10, од 27.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01"/>
        </w:tabs>
        <w:spacing w:after="0" w:line="192" w:lineRule="exact"/>
        <w:ind w:left="20" w:right="20" w:firstLine="280"/>
        <w:jc w:val="both"/>
      </w:pPr>
      <w:r>
        <w:t>Бабић (Славко) Милован, ул. Царице Милице 34, Бања Лука, инжењер цестовног промета, телефон број 065/544-121, Рјешењем број: 08.040/704-451/10, од 27.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7"/>
        </w:tabs>
        <w:spacing w:after="0" w:line="192" w:lineRule="exact"/>
        <w:ind w:left="20" w:right="20" w:firstLine="280"/>
        <w:jc w:val="both"/>
      </w:pPr>
      <w:r>
        <w:t>Средић (Раде) Зоран, ул. Ловћенска 16а, Бања Лука, дипломирани инжењер саобраћаја, телефон број 065/512- 685, Рјешењем број: 08.040/704-202/10, од 1.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01"/>
        </w:tabs>
        <w:spacing w:after="0" w:line="192" w:lineRule="exact"/>
        <w:ind w:left="20" w:right="20" w:firstLine="280"/>
        <w:jc w:val="both"/>
      </w:pPr>
      <w:r>
        <w:t>Ного (Ристо) Божо, ул. Спасовданска 12, Источно Сарајево, дипломирани војни инжењер саобраћаја, теле- фон број 065/898-665, Рјешењем број: 08.040/704-447/10, од 27. октобра 2010. године именован за вјештака саобра- 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86"/>
        </w:tabs>
        <w:spacing w:after="0" w:line="192" w:lineRule="exact"/>
        <w:ind w:left="20" w:right="20" w:firstLine="280"/>
        <w:jc w:val="both"/>
      </w:pPr>
      <w:r>
        <w:t>Келечевић (Милан) Спасе, ул. Марка Краљевића 22, Бања Лука, инжењер цестовног саобраћаја, телефон број 065/686-293, Рјешењем број: 08.040/704-453/10, од 27. октобра 2010. године именован за вјештака саобраћајне струке, за област: утврђивање оригиналности броја шаси- је, мотора и осталих идентификационих ознака на возилу;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Станковић (Бранко) Слободан, ул. Војводе Мишића 16, Добој, дипломирани саобраћајни инжењер, телефон број 065/924-548, Рјешењем број: 08.040/704-450/10, од 27. октобра 2010. године именован за вјештака саобраћајне струке;</w:t>
      </w:r>
    </w:p>
    <w:p w:rsidR="001554A0" w:rsidRDefault="001554A0">
      <w:pPr>
        <w:pStyle w:val="BodyText1"/>
        <w:numPr>
          <w:ilvl w:val="0"/>
          <w:numId w:val="6"/>
        </w:numPr>
        <w:shd w:val="clear" w:color="auto" w:fill="auto"/>
        <w:tabs>
          <w:tab w:val="left" w:pos="601"/>
        </w:tabs>
        <w:spacing w:after="0" w:line="182" w:lineRule="exact"/>
        <w:ind w:left="20" w:right="20" w:firstLine="280"/>
        <w:jc w:val="both"/>
        <w:sectPr w:rsidR="001554A0">
          <w:headerReference w:type="even" r:id="rId25"/>
          <w:headerReference w:type="default" r:id="rId26"/>
          <w:pgSz w:w="11905" w:h="16837"/>
          <w:pgMar w:top="1788" w:right="1147" w:bottom="1256" w:left="1430" w:header="0" w:footer="3" w:gutter="0"/>
          <w:pgNumType w:start="15"/>
          <w:cols w:num="2" w:space="248"/>
          <w:noEndnote/>
          <w:docGrid w:linePitch="360"/>
        </w:sectPr>
      </w:pPr>
      <w:r>
        <w:t>Дамјанић (Мирко) Милан, ул. Барловци бб, Бања Лука, дипломирани инжењер саобраћаја, телефон број 065/623-816, Рјешењем број: 08.040/704-446/10, од 27. октобра 2010. године именован за вјештака саобраћајне струке.</w:t>
      </w:r>
    </w:p>
    <w:p w:rsidR="001554A0" w:rsidRDefault="001554A0">
      <w:pPr>
        <w:pStyle w:val="Heading40"/>
        <w:keepNext/>
        <w:keepLines/>
        <w:shd w:val="clear" w:color="auto" w:fill="auto"/>
        <w:spacing w:before="0" w:after="0" w:line="170" w:lineRule="exact"/>
        <w:ind w:firstLine="300"/>
      </w:pPr>
      <w:bookmarkStart w:id="22" w:name="bookmark22"/>
      <w:r>
        <w:t>20. Вјештаци грађевинско-архитектонске струке</w:t>
      </w:r>
      <w:bookmarkEnd w:id="22"/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80"/>
        </w:tabs>
        <w:spacing w:after="0" w:line="182" w:lineRule="exact"/>
        <w:ind w:right="20" w:firstLine="300"/>
        <w:jc w:val="both"/>
      </w:pPr>
      <w:r>
        <w:t>Ковачевић (Чедо) Момчило, ул. Крајишких бригада 153, Бања Лука, дипломирани грађевински инжењер, теле- фон број 065/249-542, Рјешењем број: 08.040/704-184/10, од 1. октобра 2010. године именован за вјештака грађевин- 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80"/>
        </w:tabs>
        <w:spacing w:after="0" w:line="182" w:lineRule="exact"/>
        <w:ind w:right="20" w:firstLine="300"/>
        <w:jc w:val="both"/>
      </w:pPr>
      <w:r>
        <w:t>Кунић (Вој ин) Верица, ул. Српска 107а, Бања Лука, дипломирани инжењер архитектуре, телефон број 065/884- 425, Рјешењем број: 08.040/704-181/10, од 1. октобра 2010. године именована за вјештака грађевинско-архитектонске струке за област - урбанизам и планирање;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14"/>
        </w:tabs>
        <w:spacing w:after="0" w:line="182" w:lineRule="exact"/>
        <w:ind w:right="20" w:firstLine="300"/>
        <w:jc w:val="both"/>
      </w:pPr>
      <w:r>
        <w:t>Изић (Мустафа) Мирсад, ул. Ђуре Даничића 48, Бијељина, дипломирани инжењер архитектуре, телефон број 065/664-514, Рјешењем број: 08.040/704-182/10, од 1. октобра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61"/>
        </w:tabs>
        <w:spacing w:after="0" w:line="182" w:lineRule="exact"/>
        <w:ind w:right="20" w:firstLine="300"/>
        <w:jc w:val="both"/>
      </w:pPr>
      <w:r>
        <w:t>Саламандија (Боривоје) Бранка, ул. Војводе Путника бб, Фоча, дипломирани инжењер архитектуре, телефон број 065/660-551, Рјешењем број: 08.040/704-183/10, од 1. октобра 2010. године именована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56"/>
        </w:tabs>
        <w:spacing w:after="0" w:line="182" w:lineRule="exact"/>
        <w:ind w:right="20" w:firstLine="300"/>
        <w:jc w:val="both"/>
      </w:pPr>
      <w:r>
        <w:t>Чучић (Мирослав) Жарко, ул. 17. априла 3/10, Брату- нац, дипломирани инжењер архитектуре, телефон број 065/660-103, Рјешењем број: 08.040/704-144/10, од 1. октобра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99"/>
        </w:tabs>
        <w:spacing w:after="0" w:line="182" w:lineRule="exact"/>
        <w:ind w:right="20" w:firstLine="300"/>
        <w:jc w:val="both"/>
      </w:pPr>
      <w:r>
        <w:t>Милановић (Остоја) Грујо, ул. Соколска бб, Фоча, дипломирани грађевински инжењер, телефон број 065/234-930, Рјешењем број: 08.040/704-137/10,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80"/>
        </w:tabs>
        <w:spacing w:after="0" w:line="182" w:lineRule="exact"/>
        <w:ind w:right="20" w:firstLine="300"/>
        <w:jc w:val="both"/>
      </w:pPr>
      <w:r>
        <w:t>Елез (Јово) Оливера, ул. Соколска бб, Фоча, дипло- мирани грађевински инжењер, телефон број 065/826-181, Рјешењем број: 08.040/704-166/10, од 1. октобра 2010. го- 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75"/>
        </w:tabs>
        <w:spacing w:after="0" w:line="182" w:lineRule="exact"/>
        <w:ind w:right="20" w:firstLine="300"/>
        <w:jc w:val="both"/>
      </w:pPr>
      <w:r>
        <w:t>Ибришагић (Халил) Маида, ул. Скендера Куленови- ћа 23, Бања Лука, дипломирани инжењер архитектуре, те- лефон број 065/404-941, Рјешењем број: 08.040/704- 151/10, од 1. октобра 2010. године именована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470"/>
        </w:tabs>
        <w:spacing w:after="0" w:line="187" w:lineRule="exact"/>
        <w:ind w:right="20" w:firstLine="300"/>
        <w:jc w:val="both"/>
      </w:pPr>
      <w:r>
        <w:t>Павковић (Мирко) Зорка, ул. Омладинска 1, Дервен- та, инжењер грађевинарства, телефон број 065/533-901, Рјешењем број: 08.040/704-171/10, од 1. октобра 2010. го- дине именована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42"/>
        </w:tabs>
        <w:spacing w:after="0" w:line="187" w:lineRule="exact"/>
        <w:ind w:right="20" w:firstLine="300"/>
        <w:jc w:val="both"/>
      </w:pPr>
      <w:r>
        <w:t>Лукић (Панте) Драгослав, ул. Трњаци бб, Бијељина, грађевински техничар, Рјешењем број: 08.040/704-169/10, од 1. октобра 2010. године именован за вјештака грађевин- 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0"/>
        </w:tabs>
        <w:spacing w:after="0" w:line="182" w:lineRule="exact"/>
        <w:ind w:right="20" w:firstLine="300"/>
        <w:jc w:val="both"/>
      </w:pPr>
      <w:r>
        <w:t>Вуковић (Недељко) Раденко, ул. Марка Липовца 124, Бања Лука, дипломирани инжењер архитектуре, теле- фон број 065/620-334, Рјешењем број: 08.040/704-168/10, од 1. октобра 2010. године именован за вјештака грађевин- 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82" w:lineRule="exact"/>
        <w:ind w:right="20" w:firstLine="300"/>
        <w:jc w:val="both"/>
      </w:pPr>
      <w:r>
        <w:t>Николић (Рајко) Стево, ул. Реље Крилатице 9, Бања Лука, дипломирани грађевински инжењер, телефон број 065/535-886, Рјешењем број: 08.040/704-173/10,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6"/>
        </w:tabs>
        <w:spacing w:after="0" w:line="182" w:lineRule="exact"/>
        <w:ind w:right="20" w:firstLine="300"/>
        <w:jc w:val="both"/>
      </w:pPr>
      <w:r>
        <w:t>Игњатовић (Петар) Драган, ул. Браће Југовића бб, Зворник, грађевински инжењер, телефон број 065/517-506, Рјешењем број: 08.040/704-139/10, од 1. октобра 2010. го- 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6"/>
        </w:tabs>
        <w:spacing w:after="0" w:line="182" w:lineRule="exact"/>
        <w:ind w:right="20" w:firstLine="300"/>
        <w:jc w:val="both"/>
      </w:pPr>
      <w:r>
        <w:t>Јовић (Томо) Вера, ул. Петра Кочића 30, Приједор, дипломирани инжењер архитектуре, телефон број 065/527- 478, Рјешењем број: 08.040/704-172/10, од 1. октобра 2010. године именована за вјештака грађевинско-архитектонске струке, за област - урбанизам и планирање;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78" w:lineRule="exact"/>
        <w:ind w:right="20" w:firstLine="280"/>
        <w:jc w:val="both"/>
      </w:pPr>
      <w:r>
        <w:t>Николић-Ритан Весна, ул. М. Врховца 94, Прије- дор, дипломирани инжењер грађевинарства, телефон број 065/942-692, Рјешењем број: 08.040/704-136/10, од 1. октобра 2010. године именована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6"/>
        </w:tabs>
        <w:spacing w:after="0" w:line="178" w:lineRule="exact"/>
        <w:ind w:right="20" w:firstLine="280"/>
        <w:jc w:val="both"/>
      </w:pPr>
      <w:r>
        <w:t>Новаковић (Новак) Горан, ул. Проф. А. Николића 23, Брчко, дипломирани грађевински инжењер, телефон број 065/527-959, Рјешењем број: 08.040/704-167/10,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78" w:lineRule="exact"/>
        <w:ind w:right="20" w:firstLine="280"/>
        <w:jc w:val="both"/>
      </w:pPr>
      <w:r>
        <w:t>Нешковић (Мирко) Мирослав, ул. Гарча бб, Више- град, дипломирани грађевински инжењер, телефон број 065/478-450, Рјешењем број: 08.040/704-174/10,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2"/>
        </w:tabs>
        <w:spacing w:after="0" w:line="178" w:lineRule="exact"/>
        <w:ind w:right="20" w:firstLine="280"/>
        <w:jc w:val="both"/>
      </w:pPr>
      <w:r>
        <w:t>Којић (Драгиша) Борисав, адреса - ДОО "Сигма-ин- жињеринг", Модрича, грађевински инжењер, телефон број 065/647-243, рјешењм број 08.040/704-179/10, од 1. окто - бра 2010. године именован за вјештака грађевинско-архи- 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42"/>
        </w:tabs>
        <w:spacing w:after="0" w:line="178" w:lineRule="exact"/>
        <w:ind w:right="20" w:firstLine="280"/>
        <w:jc w:val="both"/>
      </w:pPr>
      <w:r>
        <w:t>Дмитровић (Никола) Љиља, ул. Михајла Пупина 10, Бања Лука, дипломирани инжењер архитектуре, телефон број 065/262-940, Рјешењем број: 08.040/704-149/10, од 1. октобра 2010. године именована за вјештака грађевинско- архитектонске струке, за област - урбанизам;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0"/>
        </w:tabs>
        <w:spacing w:after="0" w:line="182" w:lineRule="exact"/>
        <w:ind w:right="20" w:firstLine="280"/>
        <w:jc w:val="both"/>
      </w:pPr>
      <w:r>
        <w:t>Богуновић (Слободан) Ненад, ул. М. Бурсаћ бб, Дервента, инжењер грађевинарства, телефон број 065/522- 425, Рјешењем број: 08.040/704-159/10, од 1. октобра 2010. године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47"/>
        </w:tabs>
        <w:spacing w:after="0" w:line="182" w:lineRule="exact"/>
        <w:ind w:right="20" w:firstLine="280"/>
        <w:jc w:val="both"/>
      </w:pPr>
      <w:r>
        <w:t>Суботић (Остоја) Милан, ул. Светосавска 38, Козар- ска Дубица, грађевински инжењер, телефон број 065/530- 796, Рјешењем број: 08.040/704-154/10, од 1. октобра 2010. године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Јевтић (Бранко) Драган, ул. Св. Саве 317, Зворник, магистар техничких наука, телефон број 065/608-367, 065/401-787, Рјешењем број: 08.040/704-140/10, од 1. октобра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1"/>
        </w:tabs>
        <w:spacing w:after="0" w:line="182" w:lineRule="exact"/>
        <w:ind w:right="20" w:firstLine="280"/>
        <w:jc w:val="both"/>
      </w:pPr>
      <w:r>
        <w:t>Ристић (Михајло) Душан, ул. Милоша Црњанског 14, Градишка, инжењер грађевинарства, телефон број 066/488-011, Рјешењем број: 08.040/704-143/10,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0"/>
        </w:tabs>
        <w:spacing w:after="0" w:line="182" w:lineRule="exact"/>
        <w:ind w:right="20" w:firstLine="280"/>
        <w:jc w:val="both"/>
      </w:pPr>
      <w:r>
        <w:t>Хрстић (Драгица) Дарко, ул. Симе Матавуља 8, Бања Лука, магистар техничких наука из области архитек- туре и урбанизма, телефон број 051/216-436, Рјешењем број: 08.040/704-138/10, од 1. октобра 2010. године имено- ван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Драгићевић (Миливоје) Зденко, ул. М. Г. Николаје- вича Арка 1, Градишка дипломирани инжењер архитекту- ре, телефон број 065/518-393, Рјешењем број: 08.040/704- 145/10, од 1. октобра 2010. године именован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5"/>
        </w:tabs>
        <w:spacing w:after="0" w:line="178" w:lineRule="exact"/>
        <w:ind w:right="20" w:firstLine="280"/>
        <w:jc w:val="both"/>
      </w:pPr>
      <w:r>
        <w:t>Ђукић (Димитрије) Јелена, ул. Ђ. Ђаковића 10, Бања Лука, дипломирани грађевински инжењер, телефон број 065/785-476, Рјешењем број: 08.040/704-146/10, од 1. октобра 2010. године именована за вјештака грађевинско- архитектонске струке за област - хидротехника и урбани- зам;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5"/>
        </w:tabs>
        <w:spacing w:after="0" w:line="178" w:lineRule="exact"/>
        <w:ind w:right="20" w:firstLine="280"/>
        <w:jc w:val="both"/>
      </w:pPr>
      <w:r>
        <w:t>Обрадовић (Драго) Слободан, ул. Д. Грубора 27, Нови Град, дипломирани инжењер архитектуре, телефон број 065/912-270, Рјешењем број: 08.040/704-165/10, од 1. октобра 2010. године именован за вјештака грађевинско- архитектонске струке, за област - архитектура и урбани- зам;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1"/>
        </w:tabs>
        <w:spacing w:after="0" w:line="178" w:lineRule="exact"/>
        <w:ind w:right="20" w:firstLine="280"/>
        <w:jc w:val="both"/>
        <w:sectPr w:rsidR="001554A0">
          <w:headerReference w:type="even" r:id="rId27"/>
          <w:headerReference w:type="default" r:id="rId28"/>
          <w:pgSz w:w="11905" w:h="16837"/>
          <w:pgMar w:top="1788" w:right="1147" w:bottom="1256" w:left="1430" w:header="0" w:footer="3" w:gutter="0"/>
          <w:pgNumType w:start="17"/>
          <w:cols w:num="2" w:space="248"/>
          <w:noEndnote/>
          <w:docGrid w:linePitch="360"/>
        </w:sectPr>
      </w:pPr>
      <w:r>
        <w:t>Максимовић (Миле) Ацо, ул. Бабићи бб, Челинац, дипломирани грађевински инжењер, телефон број 065/520-250, Рјешењем број: 08.040/704-178/10,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280"/>
        <w:jc w:val="both"/>
      </w:pPr>
      <w:r>
        <w:t>Милојевић (Гојко) Бранкица, ул. З. Јовића 4А, Бања Лука, доктор техничких наука из области архитектуре и ур- банизма, телефон број 065/443-444, Рјешењем број: 08.040/704-135/10, од 1. октобра 2010. године именована за вјештака грађевинско-архитектонске струке, за област - ар- хитектура и урбанизам;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2"/>
        </w:tabs>
        <w:spacing w:after="0" w:line="192" w:lineRule="exact"/>
        <w:ind w:left="20" w:right="20" w:firstLine="280"/>
        <w:jc w:val="both"/>
      </w:pPr>
      <w:r>
        <w:t>Васић (Милош) Мира, ул. Кнеза Милоша 36а/4, До- бој, дипломирани грађевински инжењер, телефон број 065/954-059, Рјешењем број: 08.040/704-157/10, од 1. октобра 2010. године именована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1"/>
        </w:tabs>
        <w:spacing w:after="0" w:line="192" w:lineRule="exact"/>
        <w:ind w:left="20" w:right="20" w:firstLine="280"/>
        <w:jc w:val="both"/>
      </w:pPr>
      <w:r>
        <w:t>Бијелић (Бранко) Комљен, ул. Јована Цвијића бб, Шамац, дипломирани инжењер грађевинарства, телефон број 065/560-104, Рјешењем број: 08.040/704-147/10,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1"/>
        </w:tabs>
        <w:spacing w:after="0" w:line="192" w:lineRule="exact"/>
        <w:ind w:left="20" w:right="20" w:firstLine="280"/>
        <w:jc w:val="both"/>
      </w:pPr>
      <w:r>
        <w:t>Ресановић (Владимир) Александар, ул. Ново насе- ље бб, Лончари, инжењер грађевине, телефон број 065/601-022, Рјешењем број: 08.040/704-133/10,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92" w:lineRule="exact"/>
        <w:ind w:left="20" w:right="20" w:firstLine="280"/>
        <w:jc w:val="both"/>
      </w:pPr>
      <w:r>
        <w:t>Живанић (Никола) Споменка, ул. Јована Дучића 4, Дервента, дипломирани инжењер грађевине, телефон број 065/532-654, Рјешењем број: 08.040/704-164/10, од 1. октобра 2010. године именована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7"/>
        </w:tabs>
        <w:spacing w:after="0" w:line="197" w:lineRule="exact"/>
        <w:ind w:left="20" w:right="20" w:firstLine="280"/>
        <w:jc w:val="both"/>
      </w:pPr>
      <w:r>
        <w:t>Глоговац (Славко) Милош, ул. Стефана Немање 21, Источно Ново Сарајево, дипломирани грађевински инже- њер, телефон број 065/526-545, Рјешењем број: 08.040/704- 155/10, од 1. октобра 2010. године именован за вјештака грађевинско-архитектонске струке, за област - грађевинар- 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1"/>
        </w:tabs>
        <w:spacing w:after="0" w:line="192" w:lineRule="exact"/>
        <w:ind w:left="20" w:right="20" w:firstLine="280"/>
        <w:jc w:val="both"/>
      </w:pPr>
      <w:r>
        <w:t>Бобар (Ристо) Лука, ул. Његошева 24А, Прњавор, инжењер грађевинарства, телефон број 065/512-669, Рјешењем број: 08.040/704-148/10, од 1. октобра 2010. го- 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1"/>
        </w:tabs>
        <w:spacing w:after="0" w:line="192" w:lineRule="exact"/>
        <w:ind w:left="20" w:right="20" w:firstLine="280"/>
        <w:jc w:val="both"/>
      </w:pPr>
      <w:r>
        <w:t>Шојић (Трифко) Драган, ул. Српских ратника бб, Пале, дипломирани инжењер архитектуре, телефон број 065/577-001, Рјешењем број: 08.040/704-141/10, од 1. октобра 2010. године именован за вјештака грађевинско- архитектонске струке, за област - високоградња;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Шаровић (Гојко) Бранислав, ул. Вука Караџића 2, Зворник, дипломирани инжењер архитектуре телефон број 065/954-156, Рјешењем број: 08.040/704-134/10, од 1. октобра 2010. године именован за вјештака грађевинско- архитектонске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15"/>
        </w:tabs>
        <w:spacing w:after="0" w:line="182" w:lineRule="exact"/>
        <w:ind w:left="20" w:right="20" w:firstLine="280"/>
        <w:jc w:val="both"/>
      </w:pPr>
      <w:r>
        <w:t>Бошковић (Коста) Чедомир, ул. Алексе Шантића 21, Источно Сарајево, дипломирани грађевински инжењер, телефон број 065/728-658, Рјешењем број: 08.040/704- 180/10, од 1. октобра 2010. године именован за вјештака грађевинско-архитектонске струке, за област - грађевинар- 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Пикула (Видак) Милан, ул. Папчевине, Невесиње, дипломирани грађевински инжењер, телефон број 065/650-962, 066/351-218, Рјешењем број: 08.040/704- 177/10, од 1. октобра 2010. године именован за вјештака грађевинско-архитектонске струке, за област - грађевинар- 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6"/>
        </w:tabs>
        <w:spacing w:after="0" w:line="182" w:lineRule="exact"/>
        <w:ind w:left="20" w:right="20" w:firstLine="280"/>
        <w:jc w:val="both"/>
      </w:pPr>
      <w:r>
        <w:t>Милићевић (Лазар) Младен, ул. Душана Баранина 11/27, Бијељина, дипломирани грађевински инжењер, те- лефон број 065/365-460, Рјешењем број: 08.040/704- 158/10, од 1. октобра 2010. године именован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7"/>
        </w:tabs>
        <w:spacing w:after="0" w:line="182" w:lineRule="exact"/>
        <w:ind w:left="20" w:right="20" w:firstLine="280"/>
        <w:jc w:val="both"/>
      </w:pPr>
      <w:r>
        <w:t>Божуновић (Милутин) Миладин, ул. Св. Саве 9, Пр- њавор, дипломирани инжењер архитектуре, телефон број 065/580-620, Рјешењем број: 08.040/704-153/10, од 1. октобра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Цоља (Борис) Нинослава, адреса - Предузеће "Гра- дитељ", Теслић, дипломирани грађевински инжењер, Рјешењем број: 08.040/704-160/10, од 1. октобра 2010. го- дине именована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5"/>
        </w:tabs>
        <w:spacing w:after="0" w:line="178" w:lineRule="exact"/>
        <w:ind w:right="20" w:firstLine="280"/>
        <w:jc w:val="both"/>
      </w:pPr>
      <w:r>
        <w:t>Бибер (Чедомир) Драгана, ул. Марије Симић 9, Бања Лука, дипломирани инжењер архитектуре, телефон број 065/913-056, Рјешењем број: 08.040/704-142/10, од 1. октобра 2010. године именована за вјештака грађевинско- архитектонске струке, за област - грађевинарство, архитек- тура, урбанизам и ентеријери;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2"/>
        </w:tabs>
        <w:spacing w:after="0" w:line="182" w:lineRule="exact"/>
        <w:ind w:right="20" w:firstLine="280"/>
        <w:jc w:val="both"/>
      </w:pPr>
      <w:r>
        <w:t>Поповић (Ристо) Радован, ул. Карађорђа Петровића 1, Милићи, дипломирани грађевински инжењер, телефон број 066/345-980, Рјешењем број: 08.040/704-176/10, од 1. октобра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78" w:lineRule="exact"/>
        <w:ind w:right="20" w:firstLine="280"/>
        <w:jc w:val="both"/>
      </w:pPr>
      <w:r>
        <w:t>Вујасиновић (Мирко) Небојша, ул. Јовице Савино- вића 113, Бања Лука, дипломирани инжењер грађевинар- ства, телефон број 065/518-379, Рјешењем број: 08.040/704-175/10, од 1. октобра 2010. године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Радовић (Радомир) Миња, ул. Св. Саве 16/27, Звор- ник, инжењер грађевинарства, Рјешењем број: 08.040/704- 156/10, од 1. октобра 2010. године именована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82" w:lineRule="exact"/>
        <w:ind w:right="20" w:firstLine="280"/>
        <w:jc w:val="both"/>
      </w:pPr>
      <w:r>
        <w:t>Милојевић (Митар) Горан, ул. Змај Јовина 4а, Бања Лука, дипломирани инжењер архитектуре, телефон број 065/516-187, Рјешењем број: 08.040/704-170/10, од 1. октобра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82" w:lineRule="exact"/>
        <w:ind w:right="20" w:firstLine="280"/>
        <w:jc w:val="both"/>
      </w:pPr>
      <w:r>
        <w:t>Стјепановић (Вељко) Ристо, ул. Војводе Мишића 31, Челинац, дипломирани грађевински инжењер, телефон број 065/531-074, Рјешењем број: 08.040/704-163/10, од 1. октобра 2010. године именован за вјештака грађевинско- архитектонске струке, за област - хидротехника;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24"/>
        </w:tabs>
        <w:spacing w:after="0" w:line="182" w:lineRule="exact"/>
        <w:ind w:right="20" w:firstLine="280"/>
        <w:jc w:val="both"/>
      </w:pPr>
      <w:r>
        <w:t>Лалић (Вељко) Градимир, ул. Кнеза Милоша 366/23, Добој, дипломирани грађевински инжењер, теле- фон број 065/942-191, Рјешењем број: 08.040/704-494/10, од 3. новембра 2010. године именован за вјештака грађе- 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78" w:lineRule="exact"/>
        <w:ind w:right="20" w:firstLine="280"/>
        <w:jc w:val="both"/>
      </w:pPr>
      <w:r>
        <w:t>Малић (Љубо) Миља, ул. Гундулићева 76, Бања Лу- ка, инжењер грађевинарства, телефон број 065/981-404, Рјешењем број: 08.040/704-495/10, од 3. новембра 2010. го- дине именована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78" w:lineRule="exact"/>
        <w:ind w:right="20" w:firstLine="280"/>
        <w:jc w:val="both"/>
      </w:pPr>
      <w:r>
        <w:t>Нинковић (Драгутин) Небојша, ул. Кордунашка 10, Бања Лука, дипломирани грађевински инжењер, телефон број 065/534-739, Рјешењем број: 08.040/704-496/10, од 3. новембра 2010. године именован за вјештака грађевинско- 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82" w:lineRule="exact"/>
        <w:ind w:right="20" w:firstLine="280"/>
        <w:jc w:val="both"/>
      </w:pPr>
      <w:r>
        <w:t>Зеленовић (Радослав) Алекса, ул. Автовац 66, Гац- ко, дипломирани грађевински инжењер, телефон број 065/821-363, 066/801-063, Рјешењем број: 08.040/704- 497/10, од 3. новембра 2010. године именован за вјештака грађевинско-архитектонске струке, за област - грађевинар- 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78" w:lineRule="exact"/>
        <w:ind w:right="20" w:firstLine="280"/>
        <w:jc w:val="both"/>
      </w:pPr>
      <w:r>
        <w:t>Пуповац (Саво) Сања, ул. Видовданска 6, Челинац, дипломирани грађевински инжењер, телефон број 065/587-328, Рјешењем број: 08.040/704-498/10, од 3. новембра 2010. године именована за вјештака грађевин- 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00"/>
        </w:tabs>
        <w:spacing w:after="0" w:line="178" w:lineRule="exact"/>
        <w:ind w:right="20" w:firstLine="280"/>
        <w:jc w:val="both"/>
      </w:pPr>
      <w:r>
        <w:t>Вучен (Стеван) Боја, ул. Меше Селимовића 66, Приједор, архитектонско-грађевински техничар, телефон 6рој 065/481-453, Рјешењем 6рој: 08.040/704-499/10, од 3. новем6ра 2010. године именована за вјештака грађевин- 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78" w:lineRule="exact"/>
        <w:ind w:right="20" w:firstLine="280"/>
        <w:jc w:val="both"/>
        <w:sectPr w:rsidR="001554A0">
          <w:headerReference w:type="even" r:id="rId29"/>
          <w:headerReference w:type="default" r:id="rId30"/>
          <w:pgSz w:w="11905" w:h="16837"/>
          <w:pgMar w:top="1788" w:right="1147" w:bottom="1256" w:left="1430" w:header="0" w:footer="3" w:gutter="0"/>
          <w:pgNumType w:start="17"/>
          <w:cols w:num="2" w:space="248"/>
          <w:noEndnote/>
          <w:docGrid w:linePitch="360"/>
        </w:sectPr>
      </w:pPr>
      <w:r>
        <w:t>Тимарац (Неђељко) Тихомир, ул. Пећани Б1, Прије- дор, дипломирани инжењер грађевинарства, телефон 6рој 065/402-630, Рјешењем 6рој: 08.040/704-500/10, од 3. новем6ра 2010. године именован за вјештака грађевинско- архитектонске струке, за о6ласт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78" w:lineRule="exact"/>
        <w:ind w:left="20" w:right="20" w:firstLine="280"/>
        <w:jc w:val="both"/>
      </w:pPr>
      <w:r>
        <w:t>Ђокић (Симо) Мићо, ул. Светосавска бб, Модрича, дипломирани инжењер грађевинарства, телефон број 065/647-212, Рјешењем број: 08.040/704-501/10, од 3. новембра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82" w:lineRule="exact"/>
        <w:ind w:left="20" w:right="20" w:firstLine="280"/>
        <w:jc w:val="both"/>
      </w:pPr>
      <w:r>
        <w:t>Радмановић (Недељко) Љиљана, ул. Булевар војво- де Степе Степановића 31, Бања Лука, грађевински инже- њер, телефон број 065/644-133, Рјешењем број: 08.040/704- 509/10, од 3. новембра 2010. године именована за вјештака грађевинско-архитектонске струке, за област - грађевинар- 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20"/>
        </w:tabs>
        <w:spacing w:after="0" w:line="182" w:lineRule="exact"/>
        <w:ind w:left="20" w:right="20" w:firstLine="280"/>
        <w:jc w:val="both"/>
      </w:pPr>
      <w:r>
        <w:t>Радовић (Ристо) Владо, ул. Војводе Путника 28, Бијељина, грађевински техничар, телефон број 065/515- 738, Рјешењем број: 08.040/704-508/10, од 3. новембра 2010. године именован за вјештака грађевинско-архитек- 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10"/>
        </w:tabs>
        <w:spacing w:after="0" w:line="182" w:lineRule="exact"/>
        <w:ind w:left="20" w:right="20" w:firstLine="280"/>
        <w:jc w:val="both"/>
      </w:pPr>
      <w:r>
        <w:t>Симанић (Томислав) Властимир, ул. Дринска бб, Зворник, дипломирани грађевински инжењер, телефон број 065/525-474, Рјешењем број: 08.040/704-507/10, од 3. новембра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Милановић (Гојко) Горан, ул. Милана Будимира 23, Мркоњић Град, дипломирани грађевински инжењер, теле- фон број 065/627-714, Рјешењем број: 08.040/704-504/10, од 3. новембра 2010. године именован за вјештака грађе- 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1"/>
        </w:tabs>
        <w:spacing w:after="0" w:line="182" w:lineRule="exact"/>
        <w:ind w:left="20" w:right="20" w:firstLine="280"/>
        <w:jc w:val="both"/>
      </w:pPr>
      <w:r>
        <w:t>Комадина (Александар) Драган, ул. Моме Видови- ћа 40, Србац, дипломирани грађевински инжењер, телефон број 065/522-434, Рјешењем број: 08.040/704-503/10, од 3. новембра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2"/>
        </w:tabs>
        <w:spacing w:after="0" w:line="182" w:lineRule="exact"/>
        <w:ind w:left="20" w:right="20" w:firstLine="280"/>
        <w:jc w:val="both"/>
      </w:pPr>
      <w:r>
        <w:t>Милошевић (Неђо) Млађен, ул. Његошева бб, Фоча, грађевински техничар, телефон број 065/466-323, Рјешењем број: 08.040/704-502/10, од 3. новембра 2010. го- дине именован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7"/>
        </w:tabs>
        <w:spacing w:after="0" w:line="182" w:lineRule="exact"/>
        <w:ind w:left="20" w:right="20" w:firstLine="280"/>
        <w:jc w:val="both"/>
      </w:pPr>
      <w:r>
        <w:t>Васиљевић (Недељко) Горан, ул. Бања Лука 70, Мо- дрича, грађевински инжењер, телефон број 065/672-762, Рјешењем број: 08.040/704-479/10 именован за вјештака грађевинско-архитектонске струке, за област - грађевинар- 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2"/>
        </w:tabs>
        <w:spacing w:after="0" w:line="178" w:lineRule="exact"/>
        <w:ind w:left="20" w:right="20" w:firstLine="280"/>
        <w:jc w:val="both"/>
      </w:pPr>
      <w:r>
        <w:t>Перишић (Радојица) Зоран, ул. Цара Лазара бб, Фо- ча, дипломирани инжењер архитектуре, телефон број 065/602-107, Рјешењем број: 08.040/704-480/10, од 3. новембра 2010. године именован за вјештака грађевинско- архитектонске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615"/>
        </w:tabs>
        <w:spacing w:after="0" w:line="178" w:lineRule="exact"/>
        <w:ind w:left="20" w:right="20" w:firstLine="280"/>
        <w:jc w:val="both"/>
      </w:pPr>
      <w:r>
        <w:t>Петровић (Милош) Гордана, ул. Николе Пашића 1/5, Модрича, дипломирани инжењер архитектуре, теле- фон број 065/628-471, Рјешењем број: 08.040/704-481/10, од 3. новембра 2010. године именована за вјештака грађе- винско-архитектонске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1"/>
        </w:tabs>
        <w:spacing w:after="0" w:line="178" w:lineRule="exact"/>
        <w:ind w:left="20" w:right="20" w:firstLine="280"/>
        <w:jc w:val="both"/>
      </w:pPr>
      <w:r>
        <w:t>Делић (Хусеин) Амир, ул. Босанска 16 Бихаћ, ди- пломирани инжењер архитектуре, телефон број 061/770- 274, Рјешењем број: 08.040/704-482/10, од 3. новембра 2010. године именован за вјештака грађевинско-архитек- 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7"/>
        </w:tabs>
        <w:spacing w:after="0" w:line="178" w:lineRule="exact"/>
        <w:ind w:left="20" w:right="20" w:firstLine="280"/>
        <w:jc w:val="both"/>
      </w:pPr>
      <w:r>
        <w:t>Мехмедагић (Смаил) Сејад, ул. Српских вучијачких бригада 4, Добој, дипломирани инжењер архитектуре, те- лефон број 061/402-874, Рјешењем број: 08.040/704- 484/10, од 3. новембра 2010. године именован за вјештака грађевинско-архитектонске струке, за област - архитекту- 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2"/>
        </w:tabs>
        <w:spacing w:after="0" w:line="178" w:lineRule="exact"/>
        <w:ind w:left="20" w:right="20" w:firstLine="280"/>
        <w:jc w:val="both"/>
      </w:pPr>
      <w:r>
        <w:t>Куриџа (Васо) Петар, ул. Куљани 48, Бања Лука, ди- пломирани инжењер архитектуре, телефон број 065/444- 566, Рјешењем број: 08.040/704-485/10, од 3. новембра 2010. године именован за вјештака грађевинско-архитек- 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6"/>
        </w:tabs>
        <w:spacing w:after="0" w:line="178" w:lineRule="exact"/>
        <w:ind w:left="20" w:right="20" w:firstLine="280"/>
        <w:jc w:val="both"/>
      </w:pPr>
      <w:r>
        <w:t>Ковачевић (Стипо) Биљана, ул. Јована Дучића 22, Градишка, дипломирани грађевински инжењер, телефон број 065/622-241, Рјешењем број: 08.040/704-490/10, од 10. новембра 2010. године именована за вјештака грађевин- 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57"/>
        </w:tabs>
        <w:spacing w:after="0" w:line="187" w:lineRule="exact"/>
        <w:ind w:right="20" w:firstLine="280"/>
        <w:jc w:val="both"/>
      </w:pPr>
      <w:r>
        <w:t>Петровић (Дејан) Александар, ул. Гаврила Принци- па 16/10, Бијељина, дипломирани грађевински инжењер, телефон број 065/610-451, Рјешењем број: 08.040/704- 161/10, од 1. октобра 2010. године именован за вјештака грађевинско-архитектонске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87" w:lineRule="exact"/>
        <w:ind w:right="20" w:firstLine="280"/>
        <w:jc w:val="both"/>
      </w:pPr>
      <w:r>
        <w:t>Илић (Трифко) Марино, ул. Кнеза Лазара 115/21, Добој, дипломирани грађевински инжењер, телефон број 065/584-926, Рјешењем број: 08.040/704-152/10,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1"/>
        </w:tabs>
        <w:spacing w:after="0" w:line="187" w:lineRule="exact"/>
        <w:ind w:right="20" w:firstLine="280"/>
        <w:jc w:val="both"/>
      </w:pPr>
      <w:r>
        <w:t>Јокић (Петар) Љубо, ул. Видовданска 11а, Гради- шка, дипломирани инжењер грађевинарства, телефон број 065/843-699, Рјешењем број: 08.040/704-150/10, од 1. октобра 2010. године именован за вјештака грађевинско- 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47"/>
        </w:tabs>
        <w:spacing w:after="0" w:line="187" w:lineRule="exact"/>
        <w:ind w:right="20" w:firstLine="280"/>
        <w:jc w:val="both"/>
      </w:pPr>
      <w:r>
        <w:t>Алемпић (Митар) Ранка, ул. С. војске 55, Хан Пије- сак, дипломирани инжењер архитектуре, телефон број 065/444-229, Рјешењем број: 08.040/704-162/10, од 1. октобра 2010. године именована за вјештака грађевинско- архитектонске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6"/>
        </w:tabs>
        <w:spacing w:after="0" w:line="187" w:lineRule="exact"/>
        <w:ind w:right="20" w:firstLine="280"/>
        <w:jc w:val="both"/>
      </w:pPr>
      <w:r>
        <w:t>Трифковић (Никола) Гордана, ул. Милана Хаџири- стића 10, Брчко, дипломирани инжењер архитектуре, теле- фон број 065/709-563, Рјешењем број: 08.040/704-483/10, од 3. новембра 2010. године именована за вјештака грађе- винско-архитектонске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87" w:lineRule="exact"/>
        <w:ind w:right="20" w:firstLine="280"/>
        <w:jc w:val="both"/>
      </w:pPr>
      <w:r>
        <w:t>Ступар (Миле) Зорица, ул. Чађавица 2, Нови Град, грађевински инжењер, телефон број 065/300-721, Рјешењем број: 08.040/704-490/10, од 10. новембра 2010. године именована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90"/>
        </w:tabs>
        <w:spacing w:after="0" w:line="187" w:lineRule="exact"/>
        <w:ind w:right="20" w:firstLine="280"/>
        <w:jc w:val="both"/>
      </w:pPr>
      <w:r>
        <w:t>Јовановић (Драгомир) Драгољуб, ул. Дучићева 6, Братунац, грађевински инжењер, телефон број 065/971- 138, Рјешењем број: 08.040/704-486/10, од 3. новембра 2010. године именован за вјештака грађевинско-архитек- 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62"/>
        </w:tabs>
        <w:spacing w:after="0" w:line="187" w:lineRule="exact"/>
        <w:ind w:right="20" w:firstLine="280"/>
        <w:jc w:val="both"/>
      </w:pPr>
      <w:r>
        <w:t>Иветић (Нурија) Јадранка, ул. Булевар в. Живојина Мишића 1, Бања Лука, дипл. грађевински инжењер, теле- фон број 065/768-130, Рјешењем број: 08.040/704-487/10, од 3. новембра 2010. године именована за вјештака грађе- 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6"/>
        </w:tabs>
        <w:spacing w:after="0" w:line="187" w:lineRule="exact"/>
        <w:ind w:right="20" w:firstLine="280"/>
        <w:jc w:val="both"/>
      </w:pPr>
      <w:r>
        <w:t>Обрадовић (Благоје) Дара, ул. Петра Зимоњића 6, Приједор, грађевински инжењер, телефон број 065/645- 951, Рјешењем број: 08.040/704-488/10, од 3. новембра 2010. године именована за вјештака грађевинско-архитек- тонске струке;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47"/>
        </w:tabs>
        <w:spacing w:after="0" w:line="187" w:lineRule="exact"/>
        <w:ind w:right="20" w:firstLine="280"/>
        <w:jc w:val="both"/>
      </w:pPr>
      <w:r>
        <w:t>Бошковић (Тихомир) Биљана, ул. Николе Пашића 3, Модрича, дипломирани инжењер архитектуре, телефон број 065/664-002, Рјешењем број: 08.040/704-490/10, од 3. новембра 2010. године именована за вјештака грађевин- ско-архитектонске струке, за област - архитектура;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86"/>
        </w:tabs>
        <w:spacing w:after="0" w:line="187" w:lineRule="exact"/>
        <w:ind w:right="20" w:firstLine="280"/>
        <w:jc w:val="both"/>
      </w:pPr>
      <w:r>
        <w:t>Вуксан (Дмитар) Јован, ул. Гај ева 2а, Бања Лука, инжењер грађевинарства, телефон број 065/538-956, Рјешењем број: 08.040/704-491/10, од 3. новембра 2010. го- дине именован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47"/>
        </w:tabs>
        <w:spacing w:after="0" w:line="187" w:lineRule="exact"/>
        <w:ind w:right="20" w:firstLine="280"/>
        <w:jc w:val="both"/>
      </w:pPr>
      <w:r>
        <w:t>Кењало (Душан) Драженко, ул. Саве Ковачевића 36, Бања Лука, дипломирани грађевински инжењер, Рјешењем број: 08.040/704-492/10, од 3. новембра 2010. године име- нован за вјештака грађевинско-архитектонске струке, за област - грађевинарство;</w:t>
      </w:r>
    </w:p>
    <w:p w:rsidR="001554A0" w:rsidRDefault="001554A0">
      <w:pPr>
        <w:pStyle w:val="BodyText1"/>
        <w:numPr>
          <w:ilvl w:val="1"/>
          <w:numId w:val="6"/>
        </w:numPr>
        <w:shd w:val="clear" w:color="auto" w:fill="auto"/>
        <w:tabs>
          <w:tab w:val="left" w:pos="571"/>
        </w:tabs>
        <w:spacing w:after="0" w:line="187" w:lineRule="exact"/>
        <w:ind w:right="20" w:firstLine="280"/>
        <w:jc w:val="both"/>
      </w:pPr>
      <w:r>
        <w:t>Силић (Фикрет) Сулејман, ул. Цазинска 1, Велика Кладуша, дипломирани инжењер грађевинарства, телефон број 061/799-425, Рјешењем број: 08.040/704-493/10, од 3. новембра 2010. године, именован за вјештака грађевинско- архитектонске струке.</w:t>
      </w:r>
    </w:p>
    <w:p w:rsidR="001554A0" w:rsidRDefault="001554A0">
      <w:pPr>
        <w:pStyle w:val="Heading420"/>
        <w:keepNext/>
        <w:keepLines/>
        <w:shd w:val="clear" w:color="auto" w:fill="auto"/>
        <w:spacing w:line="170" w:lineRule="exact"/>
        <w:ind w:left="2200"/>
      </w:pPr>
      <w:bookmarkStart w:id="23" w:name="bookmark23"/>
      <w:r>
        <w:t>II</w:t>
      </w:r>
      <w:bookmarkEnd w:id="23"/>
    </w:p>
    <w:p w:rsidR="001554A0" w:rsidRDefault="001554A0">
      <w:pPr>
        <w:pStyle w:val="BodyText1"/>
        <w:shd w:val="clear" w:color="auto" w:fill="auto"/>
        <w:spacing w:after="0" w:line="187" w:lineRule="exact"/>
        <w:ind w:right="20" w:firstLine="280"/>
        <w:jc w:val="both"/>
        <w:sectPr w:rsidR="001554A0">
          <w:headerReference w:type="even" r:id="rId31"/>
          <w:headerReference w:type="default" r:id="rId32"/>
          <w:pgSz w:w="11905" w:h="16837"/>
          <w:pgMar w:top="1788" w:right="1147" w:bottom="1256" w:left="1430" w:header="0" w:footer="3" w:gutter="0"/>
          <w:pgNumType w:start="19"/>
          <w:cols w:num="2" w:space="248"/>
          <w:noEndnote/>
          <w:docGrid w:linePitch="360"/>
        </w:sectPr>
      </w:pPr>
      <w:r>
        <w:t>Вјештаци постављени по досадашњим прописима на- стављају са обављањем дужности до објављивања ове ли- сте, односно до завршетка већ започетог вјештачења.</w:t>
      </w:r>
    </w:p>
    <w:p w:rsidR="001554A0" w:rsidRDefault="001554A0">
      <w:pPr>
        <w:pStyle w:val="BodyText1"/>
        <w:numPr>
          <w:ilvl w:val="2"/>
          <w:numId w:val="6"/>
        </w:numPr>
        <w:shd w:val="clear" w:color="auto" w:fill="auto"/>
        <w:spacing w:after="74" w:line="170" w:lineRule="exact"/>
        <w:ind w:right="20"/>
      </w:pPr>
    </w:p>
    <w:p w:rsidR="001554A0" w:rsidRDefault="001554A0">
      <w:pPr>
        <w:pStyle w:val="BodyText1"/>
        <w:shd w:val="clear" w:color="auto" w:fill="auto"/>
        <w:spacing w:after="126" w:line="178" w:lineRule="exact"/>
        <w:ind w:left="20" w:right="20" w:firstLine="320"/>
        <w:jc w:val="both"/>
      </w:pPr>
      <w:r>
        <w:t>Именовање вјештака графичко-графоскопске области у складу са одредбама Закона о вјештацима Републике Срп- ске извршиће се по испуњавању Законом прописаних прет- поставки за њихово именовање.</w:t>
      </w:r>
    </w:p>
    <w:p w:rsidR="001554A0" w:rsidRDefault="001554A0">
      <w:pPr>
        <w:pStyle w:val="BodyText1"/>
        <w:numPr>
          <w:ilvl w:val="2"/>
          <w:numId w:val="6"/>
        </w:numPr>
        <w:shd w:val="clear" w:color="auto" w:fill="auto"/>
        <w:spacing w:after="69" w:line="170" w:lineRule="exact"/>
        <w:ind w:right="20"/>
      </w:pPr>
    </w:p>
    <w:p w:rsidR="001554A0" w:rsidRDefault="001554A0">
      <w:pPr>
        <w:pStyle w:val="BodyText1"/>
        <w:shd w:val="clear" w:color="auto" w:fill="auto"/>
        <w:spacing w:after="128" w:line="178" w:lineRule="exact"/>
        <w:ind w:left="20" w:right="20" w:firstLine="320"/>
        <w:jc w:val="both"/>
      </w:pPr>
      <w:r>
        <w:t>Ова листа објавиће се у "Службеном гласнику Репу- блике Српске" и у "Службеном гласнику Босне и Херцего- вине", а биће достављена судовима, тужилаштвима и Адвокатској комори на подручју Републике Српске.</w:t>
      </w:r>
    </w:p>
    <w:p w:rsidR="001554A0" w:rsidRDefault="001554A0">
      <w:pPr>
        <w:pStyle w:val="BodyText1"/>
        <w:shd w:val="clear" w:color="auto" w:fill="auto"/>
        <w:spacing w:after="0" w:line="168" w:lineRule="exact"/>
        <w:ind w:left="20"/>
        <w:jc w:val="left"/>
      </w:pPr>
      <w:r>
        <w:t>Број: 08.040/704-8/11</w:t>
      </w:r>
    </w:p>
    <w:p w:rsidR="001554A0" w:rsidRDefault="001554A0">
      <w:pPr>
        <w:pStyle w:val="BodyText1"/>
        <w:shd w:val="clear" w:color="auto" w:fill="auto"/>
        <w:tabs>
          <w:tab w:val="left" w:pos="3049"/>
        </w:tabs>
        <w:spacing w:after="0" w:line="168" w:lineRule="exact"/>
        <w:ind w:left="20"/>
        <w:jc w:val="left"/>
      </w:pPr>
      <w:r>
        <w:t>31. јануара 2011. године</w:t>
      </w:r>
      <w:r>
        <w:tab/>
        <w:t>Министар,</w:t>
      </w:r>
    </w:p>
    <w:p w:rsidR="001554A0" w:rsidRDefault="001554A0">
      <w:pPr>
        <w:pStyle w:val="Bodytext30"/>
        <w:shd w:val="clear" w:color="auto" w:fill="auto"/>
        <w:tabs>
          <w:tab w:val="left" w:pos="2698"/>
        </w:tabs>
        <w:spacing w:after="82"/>
        <w:ind w:left="20"/>
      </w:pPr>
      <w:bookmarkStart w:id="24" w:name="bookmark26"/>
      <w:r>
        <w:rPr>
          <w:rStyle w:val="Bodytext3NotBold"/>
          <w:bCs/>
        </w:rPr>
        <w:t>Бања Лука</w:t>
      </w:r>
      <w:r>
        <w:tab/>
        <w:t>Џерард Селман,</w:t>
      </w:r>
      <w:r>
        <w:rPr>
          <w:rStyle w:val="Bodytext3NotBold"/>
          <w:bCs/>
        </w:rPr>
        <w:t xml:space="preserve"> с.р.</w:t>
      </w:r>
      <w:bookmarkEnd w:id="24"/>
    </w:p>
    <w:p w:rsidR="001554A0" w:rsidRDefault="001554A0">
      <w:pPr>
        <w:pStyle w:val="Heading30"/>
        <w:keepNext/>
        <w:keepLines/>
        <w:shd w:val="clear" w:color="auto" w:fill="auto"/>
        <w:spacing w:before="0" w:after="151"/>
        <w:ind w:right="20"/>
      </w:pPr>
      <w:bookmarkStart w:id="25" w:name="bookmark27"/>
      <w:r>
        <w:t>Републичка управа за геодетске и имовинско- правне послове</w:t>
      </w:r>
      <w:bookmarkEnd w:id="25"/>
    </w:p>
    <w:p w:rsidR="001554A0" w:rsidRDefault="001554A0">
      <w:pPr>
        <w:pStyle w:val="BodyText1"/>
        <w:shd w:val="clear" w:color="auto" w:fill="auto"/>
        <w:spacing w:after="94" w:line="178" w:lineRule="exact"/>
        <w:ind w:left="20" w:right="20" w:firstLine="320"/>
        <w:jc w:val="both"/>
      </w:pPr>
      <w:r>
        <w:t xml:space="preserve">На основу члана 86. став 2. Закона о републичкој упра- ви ("Службени гласник Републике Српске", бр. 118/08, 11/09, 74/10 и 86/10) и члана 22. Закона о премјеру и ката- стру непокретности ("Службени гласник Републике Срп- ске", бр. 34/06, 110/08 и 15/10), директор Републичке упра- ве за геодетске и имовинско-правне послове </w:t>
      </w:r>
      <w:r>
        <w:rPr>
          <w:rStyle w:val="BodytextSpacing1pt1"/>
        </w:rPr>
        <w:t>доноси</w:t>
      </w:r>
    </w:p>
    <w:p w:rsidR="001554A0" w:rsidRDefault="001554A0">
      <w:pPr>
        <w:pStyle w:val="Heading20"/>
        <w:keepNext/>
        <w:keepLines/>
        <w:shd w:val="clear" w:color="auto" w:fill="auto"/>
        <w:spacing w:before="0" w:after="50" w:line="210" w:lineRule="exact"/>
        <w:ind w:right="20"/>
      </w:pPr>
      <w:bookmarkStart w:id="26" w:name="bookmark28"/>
      <w:r>
        <w:t>РЈЕШЕЊЕ</w:t>
      </w:r>
      <w:bookmarkEnd w:id="26"/>
    </w:p>
    <w:p w:rsidR="001554A0" w:rsidRDefault="001554A0">
      <w:pPr>
        <w:pStyle w:val="Bodytext20"/>
        <w:shd w:val="clear" w:color="auto" w:fill="auto"/>
        <w:spacing w:before="0" w:after="122" w:line="173" w:lineRule="exact"/>
        <w:ind w:right="20"/>
      </w:pPr>
      <w:r>
        <w:t>О ДОПУНИ РЈЕШЕЊА О СТУПАЊУ НА СНАГУ КАТАСТРА НЕКРЕТНИНА ДИЈЕЛА ПОДРУЧЈА ОПШТИНЕ ДОБОЈ, ОБЈАВЉЕНОГ У "Службеном гласнику Републике Српске", број 10/99</w:t>
      </w:r>
    </w:p>
    <w:p w:rsidR="001554A0" w:rsidRDefault="001554A0">
      <w:pPr>
        <w:pStyle w:val="BodyText1"/>
        <w:numPr>
          <w:ilvl w:val="3"/>
          <w:numId w:val="6"/>
        </w:numPr>
        <w:shd w:val="clear" w:color="auto" w:fill="auto"/>
        <w:spacing w:after="69" w:line="170" w:lineRule="exact"/>
        <w:ind w:right="20"/>
      </w:pPr>
    </w:p>
    <w:p w:rsidR="001554A0" w:rsidRDefault="001554A0">
      <w:pPr>
        <w:pStyle w:val="BodyText1"/>
        <w:shd w:val="clear" w:color="auto" w:fill="auto"/>
        <w:spacing w:after="126" w:line="178" w:lineRule="exact"/>
        <w:ind w:left="20" w:right="20" w:firstLine="320"/>
        <w:jc w:val="both"/>
      </w:pPr>
      <w:bookmarkStart w:id="27" w:name="bookmark30"/>
      <w:r>
        <w:t>У Рјешењу о ступању на снагу катастра некретнина дијела подручј а општине Добој, број: 03-952-16/99, од 5. марта 1999. године, објављеном у "Службеном гласнику Републике Српске", број 10/99, допуњава се тачка 4. тако да се послије ријечи: "Липац" додају ријечи: "и катастар- ску општину Присаде".</w:t>
      </w:r>
      <w:bookmarkEnd w:id="27"/>
    </w:p>
    <w:p w:rsidR="001554A0" w:rsidRDefault="001554A0">
      <w:pPr>
        <w:pStyle w:val="BodyText1"/>
        <w:numPr>
          <w:ilvl w:val="3"/>
          <w:numId w:val="6"/>
        </w:numPr>
        <w:shd w:val="clear" w:color="auto" w:fill="auto"/>
        <w:spacing w:after="69" w:line="170" w:lineRule="exact"/>
        <w:ind w:right="20"/>
      </w:pPr>
    </w:p>
    <w:p w:rsidR="001554A0" w:rsidRDefault="001554A0">
      <w:pPr>
        <w:pStyle w:val="BodyText1"/>
        <w:shd w:val="clear" w:color="auto" w:fill="auto"/>
        <w:spacing w:after="126" w:line="178" w:lineRule="exact"/>
        <w:ind w:left="20" w:right="20" w:firstLine="320"/>
        <w:jc w:val="both"/>
      </w:pPr>
      <w:r>
        <w:t>Допуњава се прилог Рјешења списком парцела старог премјера (земљишна књига) катастарске општине Присаде на којима нису утврђена права на некретнинама, и то к.ч. 22/8 и 22/9.</w:t>
      </w:r>
    </w:p>
    <w:p w:rsidR="001554A0" w:rsidRDefault="001554A0">
      <w:pPr>
        <w:pStyle w:val="BodyText1"/>
        <w:numPr>
          <w:ilvl w:val="3"/>
          <w:numId w:val="6"/>
        </w:numPr>
        <w:shd w:val="clear" w:color="auto" w:fill="auto"/>
        <w:spacing w:after="69" w:line="170" w:lineRule="exact"/>
        <w:ind w:right="20"/>
      </w:pPr>
    </w:p>
    <w:p w:rsidR="001554A0" w:rsidRDefault="001554A0">
      <w:pPr>
        <w:pStyle w:val="BodyText1"/>
        <w:shd w:val="clear" w:color="auto" w:fill="auto"/>
        <w:spacing w:after="128" w:line="178" w:lineRule="exact"/>
        <w:ind w:left="20" w:right="20" w:firstLine="320"/>
        <w:jc w:val="both"/>
      </w:pPr>
      <w:bookmarkStart w:id="28" w:name="bookmark33"/>
      <w:r>
        <w:t>Ово рјешење ступа на снагу осмог дана од дана обј а- вљивања у "Службеном гласнику Републике Српске".</w:t>
      </w:r>
      <w:bookmarkEnd w:id="28"/>
    </w:p>
    <w:p w:rsidR="001554A0" w:rsidRDefault="001554A0">
      <w:pPr>
        <w:pStyle w:val="BodyText1"/>
        <w:shd w:val="clear" w:color="auto" w:fill="auto"/>
        <w:spacing w:after="0" w:line="168" w:lineRule="exact"/>
        <w:ind w:left="20"/>
        <w:jc w:val="left"/>
      </w:pPr>
      <w:r>
        <w:t>Број: 21.03/952.1-61/11</w:t>
      </w:r>
    </w:p>
    <w:p w:rsidR="001554A0" w:rsidRDefault="001554A0">
      <w:pPr>
        <w:pStyle w:val="BodyText1"/>
        <w:shd w:val="clear" w:color="auto" w:fill="auto"/>
        <w:tabs>
          <w:tab w:val="left" w:pos="3010"/>
        </w:tabs>
        <w:spacing w:after="0" w:line="168" w:lineRule="exact"/>
        <w:ind w:left="20"/>
        <w:jc w:val="left"/>
      </w:pPr>
      <w:r>
        <w:t>14. фебруара 2011. године</w:t>
      </w:r>
      <w:r>
        <w:tab/>
        <w:t>Директор,</w:t>
      </w:r>
    </w:p>
    <w:p w:rsidR="001554A0" w:rsidRDefault="001554A0">
      <w:pPr>
        <w:pStyle w:val="Bodytext30"/>
        <w:shd w:val="clear" w:color="auto" w:fill="auto"/>
        <w:tabs>
          <w:tab w:val="left" w:pos="2334"/>
        </w:tabs>
        <w:spacing w:after="78"/>
        <w:ind w:left="20"/>
      </w:pPr>
      <w:bookmarkStart w:id="29" w:name="bookmark34"/>
      <w:r>
        <w:rPr>
          <w:rStyle w:val="Bodytext3NotBold"/>
          <w:bCs/>
        </w:rPr>
        <w:t>Бања Лука</w:t>
      </w:r>
      <w:r>
        <w:rPr>
          <w:rStyle w:val="Bodytext3NotBold"/>
          <w:bCs/>
        </w:rPr>
        <w:tab/>
        <w:t>Др</w:t>
      </w:r>
      <w:r>
        <w:t xml:space="preserve"> Тихомир Глигорић,</w:t>
      </w:r>
      <w:r>
        <w:rPr>
          <w:rStyle w:val="Bodytext3NotBold"/>
          <w:bCs/>
        </w:rPr>
        <w:t xml:space="preserve"> с.р.</w:t>
      </w:r>
      <w:bookmarkEnd w:id="29"/>
    </w:p>
    <w:p w:rsidR="001554A0" w:rsidRDefault="001554A0">
      <w:pPr>
        <w:pStyle w:val="Heading30"/>
        <w:keepNext/>
        <w:keepLines/>
        <w:shd w:val="clear" w:color="auto" w:fill="auto"/>
        <w:spacing w:before="0" w:after="155" w:line="221" w:lineRule="exact"/>
        <w:ind w:right="20"/>
      </w:pPr>
      <w:bookmarkStart w:id="30" w:name="bookmark35"/>
      <w:r>
        <w:t>Комисија за хартије од вриједности Републике Српске</w:t>
      </w:r>
      <w:bookmarkEnd w:id="30"/>
    </w:p>
    <w:p w:rsidR="001554A0" w:rsidRDefault="001554A0">
      <w:pPr>
        <w:pStyle w:val="BodyText1"/>
        <w:shd w:val="clear" w:color="auto" w:fill="auto"/>
        <w:spacing w:after="94" w:line="178" w:lineRule="exact"/>
        <w:ind w:left="20" w:right="20" w:firstLine="320"/>
        <w:jc w:val="both"/>
      </w:pPr>
      <w:r>
        <w:t xml:space="preserve">На основу члана 64. став 5. и члана 260. став 3. Закона о тржишту хартија од вриједности ("Службени гласник Ре- публике Српске", бр. 92/06 и 34/09), Комисија за хартије од вриједности Републике Српске, на сједници одржаној 14. фебруара 2011. године, </w:t>
      </w:r>
      <w:r>
        <w:rPr>
          <w:rStyle w:val="BodytextSpacing1pt1"/>
        </w:rPr>
        <w:t>донијела је</w:t>
      </w:r>
    </w:p>
    <w:p w:rsidR="001554A0" w:rsidRDefault="001554A0">
      <w:pPr>
        <w:pStyle w:val="Heading20"/>
        <w:keepNext/>
        <w:keepLines/>
        <w:shd w:val="clear" w:color="auto" w:fill="auto"/>
        <w:spacing w:before="0" w:after="46" w:line="210" w:lineRule="exact"/>
        <w:ind w:right="20"/>
      </w:pPr>
      <w:bookmarkStart w:id="31" w:name="bookmark36"/>
      <w:r>
        <w:t>ПРАВИЛНИК</w:t>
      </w:r>
      <w:bookmarkEnd w:id="31"/>
    </w:p>
    <w:p w:rsidR="001554A0" w:rsidRDefault="001554A0">
      <w:pPr>
        <w:pStyle w:val="Bodytext20"/>
        <w:shd w:val="clear" w:color="auto" w:fill="auto"/>
        <w:spacing w:before="0" w:after="126" w:line="178" w:lineRule="exact"/>
        <w:ind w:right="20"/>
      </w:pPr>
      <w:r>
        <w:t>О ИЗМЈЕНАМА ПРАВИЛНИКА О ТРГОВАЊУ ХАРТИЈАМА ОД ВРИЈЕДНОСТИ</w:t>
      </w:r>
    </w:p>
    <w:p w:rsidR="001554A0" w:rsidRDefault="001554A0">
      <w:pPr>
        <w:pStyle w:val="BodyText1"/>
        <w:shd w:val="clear" w:color="auto" w:fill="auto"/>
        <w:spacing w:after="69" w:line="170" w:lineRule="exact"/>
        <w:ind w:right="20"/>
      </w:pPr>
      <w:r>
        <w:t>Члан 1.</w:t>
      </w:r>
    </w:p>
    <w:p w:rsidR="001554A0" w:rsidRDefault="001554A0">
      <w:pPr>
        <w:pStyle w:val="BodyText1"/>
        <w:shd w:val="clear" w:color="auto" w:fill="auto"/>
        <w:spacing w:after="0" w:line="178" w:lineRule="exact"/>
        <w:ind w:left="20" w:right="20" w:firstLine="320"/>
        <w:jc w:val="both"/>
      </w:pPr>
      <w:r>
        <w:t>У члану 2. Правилника о трговању хартијама од вријед- ности ("Службени гласник Републике Српске", бр. 11/07, 96/07 и 7/08) став 2. мијења се и гласи:</w:t>
      </w:r>
    </w:p>
    <w:p w:rsidR="001554A0" w:rsidRDefault="001554A0">
      <w:pPr>
        <w:pStyle w:val="BodyText1"/>
        <w:shd w:val="clear" w:color="auto" w:fill="auto"/>
        <w:spacing w:after="0" w:line="178" w:lineRule="exact"/>
        <w:ind w:left="20" w:right="20" w:firstLine="320"/>
        <w:jc w:val="both"/>
      </w:pPr>
      <w:bookmarkStart w:id="32" w:name="bookmark37"/>
      <w:r>
        <w:t>"(2) Трговање краткорочним хартијама од вриједности које емитује Република Српска у складу са посебним зако- ном врши се у складу са прописима берзе, односно другог уређеног тржишта и Регистра.".</w:t>
      </w:r>
      <w:bookmarkEnd w:id="32"/>
    </w:p>
    <w:p w:rsidR="001554A0" w:rsidRDefault="001554A0">
      <w:pPr>
        <w:pStyle w:val="BodyText1"/>
        <w:shd w:val="clear" w:color="auto" w:fill="auto"/>
        <w:spacing w:after="9" w:line="170" w:lineRule="exact"/>
        <w:ind w:left="2000"/>
        <w:jc w:val="left"/>
      </w:pPr>
      <w:r>
        <w:t>Члан 2.</w:t>
      </w:r>
    </w:p>
    <w:p w:rsidR="001554A0" w:rsidRDefault="001554A0">
      <w:pPr>
        <w:pStyle w:val="BodyText1"/>
        <w:shd w:val="clear" w:color="auto" w:fill="auto"/>
        <w:spacing w:after="56" w:line="178" w:lineRule="exact"/>
        <w:ind w:left="20" w:right="20" w:firstLine="280"/>
        <w:jc w:val="both"/>
      </w:pPr>
      <w:r>
        <w:t>У члану 4. став 1. ријечи "Приватизациони инвестици- они фонд" замјењују се ријечима: "Инвестициони фонд са јавном понудом".</w:t>
      </w:r>
    </w:p>
    <w:p w:rsidR="001554A0" w:rsidRDefault="001554A0">
      <w:pPr>
        <w:pStyle w:val="BodyText1"/>
        <w:shd w:val="clear" w:color="auto" w:fill="auto"/>
        <w:spacing w:after="70" w:line="182" w:lineRule="exact"/>
        <w:ind w:left="20" w:right="20" w:firstLine="280"/>
        <w:jc w:val="both"/>
      </w:pPr>
      <w:r>
        <w:t>У ставу 2. истог члана ријечи: "приватизациони инве- стициони фонд" замјењују се ријечима: "инвестициони фонд са јавном понудом".</w:t>
      </w:r>
    </w:p>
    <w:p w:rsidR="001554A0" w:rsidRDefault="001554A0">
      <w:pPr>
        <w:pStyle w:val="BodyText1"/>
        <w:shd w:val="clear" w:color="auto" w:fill="auto"/>
        <w:spacing w:after="9" w:line="170" w:lineRule="exact"/>
        <w:ind w:left="2000"/>
        <w:jc w:val="left"/>
      </w:pPr>
      <w:r>
        <w:t>Члан 3.</w:t>
      </w:r>
    </w:p>
    <w:p w:rsidR="001554A0" w:rsidRDefault="001554A0">
      <w:pPr>
        <w:pStyle w:val="BodyText1"/>
        <w:shd w:val="clear" w:color="auto" w:fill="auto"/>
        <w:spacing w:after="68" w:line="178" w:lineRule="exact"/>
        <w:ind w:left="20" w:right="20" w:firstLine="280"/>
        <w:jc w:val="both"/>
      </w:pPr>
      <w:r>
        <w:t>Овај правилник ступа на снагу осмог дана од дана обја- вљивања у "Службеном гласнику Републике Српске".</w:t>
      </w:r>
    </w:p>
    <w:p w:rsidR="001554A0" w:rsidRDefault="001554A0">
      <w:pPr>
        <w:pStyle w:val="BodyText1"/>
        <w:shd w:val="clear" w:color="auto" w:fill="auto"/>
        <w:tabs>
          <w:tab w:val="left" w:pos="2833"/>
        </w:tabs>
        <w:spacing w:line="168" w:lineRule="exact"/>
        <w:ind w:left="20" w:right="360" w:firstLine="2920"/>
        <w:jc w:val="left"/>
      </w:pPr>
      <w:r>
        <w:t>Предсједник Комисије за хартије Број: 01-CCIII-371/11</w:t>
      </w:r>
      <w:r>
        <w:tab/>
        <w:t>од вриједности</w:t>
      </w:r>
    </w:p>
    <w:p w:rsidR="001554A0" w:rsidRDefault="001554A0">
      <w:pPr>
        <w:pStyle w:val="BodyText1"/>
        <w:shd w:val="clear" w:color="auto" w:fill="auto"/>
        <w:tabs>
          <w:tab w:val="left" w:pos="2679"/>
        </w:tabs>
        <w:spacing w:after="0" w:line="168" w:lineRule="exact"/>
        <w:ind w:left="20"/>
        <w:jc w:val="left"/>
      </w:pPr>
      <w:r>
        <w:t>14. фебруара 2011. године</w:t>
      </w:r>
      <w:r>
        <w:tab/>
        <w:t>Републике Српске,</w:t>
      </w:r>
    </w:p>
    <w:p w:rsidR="001554A0" w:rsidRDefault="001554A0">
      <w:pPr>
        <w:pStyle w:val="BodyText1"/>
        <w:shd w:val="clear" w:color="auto" w:fill="auto"/>
        <w:tabs>
          <w:tab w:val="left" w:pos="2362"/>
        </w:tabs>
        <w:spacing w:after="102" w:line="168" w:lineRule="exact"/>
        <w:ind w:left="20"/>
        <w:jc w:val="left"/>
      </w:pPr>
      <w:bookmarkStart w:id="33" w:name="bookmark38"/>
      <w:r>
        <w:t>Бања Лука</w:t>
      </w:r>
      <w:r>
        <w:tab/>
        <w:t>Мр</w:t>
      </w:r>
      <w:r>
        <w:rPr>
          <w:rStyle w:val="BodytextBold1"/>
          <w:bCs/>
        </w:rPr>
        <w:t xml:space="preserve"> Миодраг Јандрић,</w:t>
      </w:r>
      <w:r>
        <w:t xml:space="preserve"> с.р.</w:t>
      </w:r>
      <w:bookmarkEnd w:id="33"/>
    </w:p>
    <w:p w:rsidR="001554A0" w:rsidRDefault="001554A0">
      <w:pPr>
        <w:pStyle w:val="Heading30"/>
        <w:keepNext/>
        <w:keepLines/>
        <w:shd w:val="clear" w:color="auto" w:fill="auto"/>
        <w:spacing w:before="0" w:after="181" w:line="190" w:lineRule="exact"/>
        <w:ind w:left="760"/>
        <w:jc w:val="left"/>
      </w:pPr>
      <w:bookmarkStart w:id="34" w:name="bookmark39"/>
      <w:r>
        <w:t>Уставни суд Босне и Херцеговине</w:t>
      </w:r>
      <w:bookmarkEnd w:id="34"/>
    </w:p>
    <w:p w:rsidR="001554A0" w:rsidRDefault="001554A0">
      <w:pPr>
        <w:pStyle w:val="Bodytext40"/>
        <w:shd w:val="clear" w:color="auto" w:fill="auto"/>
        <w:spacing w:before="0" w:after="14"/>
        <w:ind w:left="20" w:right="20"/>
      </w:pPr>
      <w:r>
        <w:t>Уставни суд Босне и Херцеговине у пленарном сазиву, у пред- мету број</w:t>
      </w:r>
      <w:r>
        <w:rPr>
          <w:rStyle w:val="Bodytext4Bold"/>
          <w:bCs/>
        </w:rPr>
        <w:t xml:space="preserve"> У 9/09,</w:t>
      </w:r>
      <w:r>
        <w:t xml:space="preserve"> рјешавајући захтјев</w:t>
      </w:r>
      <w:r>
        <w:rPr>
          <w:rStyle w:val="Bodytext4Bold"/>
          <w:bCs/>
        </w:rPr>
        <w:t xml:space="preserve"> Клуба изасланика хрват- ског народа у Дому народа Парламентарне скупштине Босне и Херцеговине,</w:t>
      </w:r>
      <w:r>
        <w:t xml:space="preserve"> на основу члана VI/В.а) Устава Босне и Херцегови- не, члана 17. став 1. тачка 1, члана 59. став 2. алинеја 2, члана 61. ст. 1, 2. и 3. и члана 63. ст. 1. и 4. Правила Уставног суда Босне и Херцеговине ("Службени гласник Босне и Херцеговине", бр. 60/05, 64/08 и 51/09), у саставу: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after="0" w:line="216" w:lineRule="exact"/>
        <w:ind w:left="20"/>
      </w:pPr>
      <w:r>
        <w:t>Миодраг Симовић, предсједник,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line="216" w:lineRule="exact"/>
        <w:ind w:left="20"/>
      </w:pPr>
      <w:r>
        <w:t>Валерија Галић, потпредсједница,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after="0" w:line="216" w:lineRule="exact"/>
        <w:ind w:left="20"/>
      </w:pPr>
      <w:r>
        <w:t>Constance Grewe, потпредсједница,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after="0" w:line="216" w:lineRule="exact"/>
        <w:ind w:left="20"/>
      </w:pPr>
      <w:r>
        <w:t>Сеада Палаврић, потпредсједница,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1"/>
        </w:tabs>
        <w:spacing w:before="0" w:after="0" w:line="216" w:lineRule="exact"/>
        <w:ind w:left="20"/>
      </w:pPr>
      <w:r>
        <w:t>Tudor Pantiru, судија,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after="0" w:line="216" w:lineRule="exact"/>
        <w:ind w:left="20"/>
      </w:pPr>
      <w:r>
        <w:t>Мато Тадић, судија,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line="216" w:lineRule="exact"/>
        <w:ind w:left="20"/>
      </w:pPr>
      <w:r>
        <w:t>David Feldman, судија и</w:t>
      </w:r>
    </w:p>
    <w:p w:rsidR="001554A0" w:rsidRDefault="001554A0">
      <w:pPr>
        <w:pStyle w:val="Bodytext40"/>
        <w:numPr>
          <w:ilvl w:val="0"/>
          <w:numId w:val="7"/>
        </w:numPr>
        <w:shd w:val="clear" w:color="auto" w:fill="auto"/>
        <w:tabs>
          <w:tab w:val="left" w:pos="396"/>
        </w:tabs>
        <w:spacing w:before="0" w:after="0" w:line="216" w:lineRule="exact"/>
        <w:ind w:left="20"/>
      </w:pPr>
      <w:r>
        <w:t>Мирсад Ћеман, судија,</w:t>
      </w:r>
    </w:p>
    <w:p w:rsidR="001554A0" w:rsidRDefault="001554A0">
      <w:pPr>
        <w:pStyle w:val="Bodytext40"/>
        <w:shd w:val="clear" w:color="auto" w:fill="auto"/>
        <w:spacing w:before="0" w:after="65" w:line="216" w:lineRule="exact"/>
        <w:ind w:left="20"/>
      </w:pPr>
      <w:r>
        <w:t xml:space="preserve">на сједници одржаној 26. новембра 2010. године, </w:t>
      </w:r>
      <w:r>
        <w:rPr>
          <w:rStyle w:val="Bodytext4Spacing1pt"/>
        </w:rPr>
        <w:t>донио је</w:t>
      </w:r>
    </w:p>
    <w:p w:rsidR="001554A0" w:rsidRDefault="001554A0">
      <w:pPr>
        <w:pStyle w:val="Heading20"/>
        <w:keepNext/>
        <w:keepLines/>
        <w:shd w:val="clear" w:color="auto" w:fill="auto"/>
        <w:spacing w:before="0" w:after="68" w:line="210" w:lineRule="exact"/>
        <w:ind w:left="1720"/>
        <w:jc w:val="left"/>
      </w:pPr>
      <w:bookmarkStart w:id="35" w:name="bookmark40"/>
      <w:r>
        <w:t>ОДЛУКУ</w:t>
      </w:r>
      <w:bookmarkEnd w:id="35"/>
    </w:p>
    <w:p w:rsidR="001554A0" w:rsidRDefault="001554A0">
      <w:pPr>
        <w:pStyle w:val="Bodytext20"/>
        <w:shd w:val="clear" w:color="auto" w:fill="auto"/>
        <w:spacing w:before="0" w:after="73" w:line="150" w:lineRule="exact"/>
        <w:ind w:left="900"/>
        <w:jc w:val="left"/>
      </w:pPr>
      <w:r>
        <w:t>О ДОПУСТИВОСТИ И МЕРИТУМУ</w:t>
      </w:r>
    </w:p>
    <w:p w:rsidR="001554A0" w:rsidRDefault="001554A0">
      <w:pPr>
        <w:pStyle w:val="Bodytext40"/>
        <w:shd w:val="clear" w:color="auto" w:fill="auto"/>
        <w:spacing w:before="0"/>
        <w:ind w:left="20" w:right="20"/>
      </w:pPr>
      <w:r>
        <w:t>Дјелимично се усваја захтјев Клуба изасланика хрватског на- рода у Дому народа Парламентарне скупштине Босне и Херцего- вине за оцјену уставности одредби члана 19.4. Изборног закона Босне и Херцеговине ("Службени гласник Босне и Херцеговине", бр. 23/01, 7/02, 9/02, 20/02, 25/02, 4/04, 20/04, 25/05, 52/05, 65/05, 77/05, 11/06, 24/06, 32/07, 33/08 и 37/08) и члана 17. Статута Града Мостара ("Градски службени гласник Града Мостара", број 4/04).</w:t>
      </w:r>
    </w:p>
    <w:p w:rsidR="001554A0" w:rsidRDefault="001554A0">
      <w:pPr>
        <w:pStyle w:val="Bodytext40"/>
        <w:shd w:val="clear" w:color="auto" w:fill="auto"/>
        <w:spacing w:before="0"/>
        <w:ind w:left="20" w:right="20"/>
      </w:pPr>
      <w:r>
        <w:t>Утврђује се да члан 19.4. став 2. Изборног закона Босне и Хер- цеговине ("Службени гласник Босне и Херцеговине", бр. 23/01, 7/02, 9/02, 20/02, 25/02, 4/04, 20/04, 25/05, 52/05, 65/05, 77/05, 11/06, 24/06, 32/07, 33/08 и 37/08) и члан 17. став 1. Статута Града Мостара ("Градски службени гласник Града Мостара", број 4/04) у дијелу у ком гласи: "У сваком градском подручј у се бирај у по три (3) вијећника" нису у складу с чланом 25. Међународног пак- та о грађанским и политичким правима који је саставни дио Уста- ва Босне и Херцеговине.</w:t>
      </w:r>
    </w:p>
    <w:p w:rsidR="001554A0" w:rsidRDefault="001554A0">
      <w:pPr>
        <w:pStyle w:val="Bodytext40"/>
        <w:shd w:val="clear" w:color="auto" w:fill="auto"/>
        <w:spacing w:before="0"/>
        <w:ind w:left="20" w:right="20"/>
      </w:pPr>
      <w:r>
        <w:t>Утврђује се да одредбе члана 19.2. ст. 1. и 3, те члана 19.4. ст. 2. до 8. Изборног закона Босне и Херцеговине ("Службени гла- сник Босне и Херцеговине", бр. 23/01, 7/02, 9/02, 20/02, 25/02, 4/04, 20/04, 25/05, 52/05, 65/05, 77/05,11/06, 24/06, 32/07, 33/08 и 37/08) и члана 17. став 1. Статута Града Мостара ("Градски слу- жбени гласник Града Мостара", број 4/04) у дијелу који гласи: "У сваком градском подручју се бирају по три (3) вијећника" нису у складу с чланом II/4. Устава Босне и Херцеговине у вези с чланом 25. Међународног пакта о грађанским и политичким правима.</w:t>
      </w:r>
    </w:p>
    <w:p w:rsidR="001554A0" w:rsidRDefault="001554A0">
      <w:pPr>
        <w:pStyle w:val="Bodytext40"/>
        <w:shd w:val="clear" w:color="auto" w:fill="auto"/>
        <w:spacing w:before="0"/>
        <w:ind w:left="20" w:right="20"/>
      </w:pPr>
      <w:r>
        <w:t>Налаже се Парламентарној скупштини Босне и Херцеговине да измијени и допуни неуставне одредбе Изборног закона Босне и Херцеговине у складу с овом одлуком у року од шест мјесеци на- кон објављивања ове одлуке у "Службеном гласнику Босне и Хер- цеговине".</w:t>
      </w:r>
    </w:p>
    <w:p w:rsidR="001554A0" w:rsidRDefault="001554A0">
      <w:pPr>
        <w:pStyle w:val="Bodytext40"/>
        <w:shd w:val="clear" w:color="auto" w:fill="auto"/>
        <w:spacing w:before="0"/>
        <w:ind w:left="20" w:right="20"/>
      </w:pPr>
      <w:r>
        <w:t>Утврђује се да члан 7. ст. 1. и 3, члан 15. став 2, члан 17. став 1. и члан 38. став 1. Статута Града Мостара нису у складу с чла- ном II/4. Устава Босне и Херцеговине у вези с чланом 25б) Међу- народног пакта о грађанским и политичким правима.</w:t>
      </w:r>
    </w:p>
    <w:p w:rsidR="001554A0" w:rsidRDefault="001554A0">
      <w:pPr>
        <w:pStyle w:val="Bodytext40"/>
        <w:shd w:val="clear" w:color="auto" w:fill="auto"/>
        <w:spacing w:before="0" w:after="0"/>
        <w:ind w:left="20" w:right="20"/>
      </w:pPr>
      <w:r>
        <w:t>Налаже се Градском вијећу Града Мостара да обавијести Уставни суд о корацима које ће предузети да усклади Статут Гра- да Мостара с Уставом Босне и Херцеговине у року од три мјесеца</w:t>
      </w:r>
    </w:p>
    <w:sectPr w:rsidR="001554A0" w:rsidSect="001554A0">
      <w:headerReference w:type="even" r:id="rId33"/>
      <w:headerReference w:type="default" r:id="rId34"/>
      <w:pgSz w:w="11905" w:h="16837"/>
      <w:pgMar w:top="1788" w:right="1147" w:bottom="1256" w:left="1430" w:header="0" w:footer="3" w:gutter="0"/>
      <w:pgNumType w:start="19"/>
      <w:cols w:num="2" w:space="24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4A0" w:rsidRDefault="001554A0">
      <w:r>
        <w:separator/>
      </w:r>
    </w:p>
  </w:endnote>
  <w:endnote w:type="continuationSeparator" w:id="1">
    <w:p w:rsidR="001554A0" w:rsidRDefault="00155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4A0" w:rsidRDefault="001554A0"/>
  </w:footnote>
  <w:footnote w:type="continuationSeparator" w:id="1">
    <w:p w:rsidR="001554A0" w:rsidRDefault="001554A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26" w:wrap="none" w:vAnchor="text" w:hAnchor="page" w:x="1417" w:y="1355"/>
      <w:shd w:val="clear" w:color="auto" w:fill="auto"/>
      <w:jc w:val="both"/>
    </w:pPr>
    <w:fldSimple w:instr=" PAGE \* MERGEFORMAT ">
      <w:r w:rsidRPr="00DD6CE5">
        <w:rPr>
          <w:rStyle w:val="HeaderorfooterTahoma"/>
          <w:rFonts w:cs="Tahoma"/>
          <w:noProof/>
        </w:rPr>
        <w:t>4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2"/>
        <w:rFonts w:cs="Tahoma"/>
        <w:szCs w:val="16"/>
      </w:rPr>
      <w:t>СЛУЖББНИ ГЛДСНИК РБПУБЛИКБ СРПСКЕ - Број</w:t>
    </w:r>
    <w:r>
      <w:rPr>
        <w:rStyle w:val="HeaderorfooterTahoma"/>
        <w:rFonts w:cs="Tahoma"/>
      </w:rPr>
      <w:t xml:space="preserve">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26" w:wrap="none" w:vAnchor="text" w:hAnchor="page" w:x="1417" w:y="1355"/>
      <w:shd w:val="clear" w:color="auto" w:fill="auto"/>
      <w:jc w:val="both"/>
    </w:pPr>
    <w:fldSimple w:instr=" PAGE \* MERGEFORMAT ">
      <w:r w:rsidRPr="00DD6CE5">
        <w:rPr>
          <w:rStyle w:val="HeaderorfooterTahoma"/>
          <w:rFonts w:cs="Tahoma"/>
          <w:noProof/>
        </w:rPr>
        <w:t>3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2"/>
        <w:rFonts w:cs="Tahoma"/>
        <w:szCs w:val="16"/>
      </w:rPr>
      <w:t>СЛУЖББНИ ГЛДСНИК РБПУБЛИКБ СРПСКЕ - Број</w:t>
    </w:r>
    <w:r>
      <w:rPr>
        <w:rStyle w:val="HeaderorfooterTahoma"/>
        <w:rFonts w:cs="Tahoma"/>
      </w:rPr>
      <w:t xml:space="preserve">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ind w:left="3557"/>
    </w:pPr>
    <w:r>
      <w:rPr>
        <w:rStyle w:val="HeaderorfooterTahoma2"/>
        <w:rFonts w:cs="Tahoma"/>
        <w:szCs w:val="16"/>
      </w:rPr>
      <w:t>СЛУЖББНИ ГЛДСНИК РБПУБЛИКБ СРПСКЕ - Број</w:t>
    </w:r>
    <w:r>
      <w:rPr>
        <w:rStyle w:val="HeaderorfooterTahoma"/>
        <w:rFonts w:cs="Tahoma"/>
      </w:rPr>
      <w:t xml:space="preserve"> 21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ind w:left="3557"/>
    </w:pPr>
    <w:r>
      <w:rPr>
        <w:rStyle w:val="HeaderorfooterTahoma2"/>
        <w:rFonts w:cs="Tahoma"/>
        <w:szCs w:val="16"/>
      </w:rPr>
      <w:t>СЛУЖББНИ ГЛДСНИК РБПУБЛИКБ СРПСКЕ - Број</w:t>
    </w:r>
    <w:r>
      <w:rPr>
        <w:rStyle w:val="HeaderorfooterTahoma"/>
        <w:rFonts w:cs="Tahoma"/>
      </w:rPr>
      <w:t xml:space="preserve"> 21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30" w:wrap="none" w:vAnchor="text" w:hAnchor="page" w:x="1417" w:y="1355"/>
      <w:shd w:val="clear" w:color="auto" w:fill="auto"/>
      <w:jc w:val="both"/>
    </w:pPr>
    <w:fldSimple w:instr=" PAGE \* MERGEFORMAT ">
      <w:r w:rsidRPr="00DD6CE5">
        <w:rPr>
          <w:rStyle w:val="HeaderorfooterTahoma"/>
          <w:rFonts w:cs="Tahoma"/>
          <w:noProof/>
        </w:rPr>
        <w:t>6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"/>
        <w:rFonts w:cs="Tahoma"/>
      </w:rPr>
      <w:t>СЛУЖБ^НИ TLASNIK REPUBLIKE СРПСKE - Broj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30" w:wrap="none" w:vAnchor="text" w:hAnchor="page" w:x="1417" w:y="1355"/>
      <w:shd w:val="clear" w:color="auto" w:fill="auto"/>
      <w:jc w:val="both"/>
    </w:pPr>
    <w:fldSimple w:instr=" PAGE \* MERGEFORMAT ">
      <w:r>
        <w:rPr>
          <w:rStyle w:val="HeaderorfooterTahoma"/>
          <w:rFonts w:cs="Tahoma"/>
        </w:rPr>
        <w:t>6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"/>
        <w:rFonts w:cs="Tahoma"/>
      </w:rPr>
      <w:t>СЛУЖБ^НИ TLASNIK REPUBLIKE СРПСKE - Broj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30" w:wrap="none" w:vAnchor="text" w:hAnchor="page" w:x="1417" w:y="1355"/>
      <w:shd w:val="clear" w:color="auto" w:fill="auto"/>
      <w:jc w:val="both"/>
    </w:pPr>
    <w:fldSimple w:instr=" PAGE \* MERGEFORMAT ">
      <w:r w:rsidRPr="00DD6CE5">
        <w:rPr>
          <w:rStyle w:val="HeaderorfooterTahoma"/>
          <w:rFonts w:cs="Tahoma"/>
          <w:noProof/>
        </w:rPr>
        <w:t>6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"/>
        <w:rFonts w:cs="Tahoma"/>
      </w:rPr>
      <w:t>СЛУЖБ^НИ TLASNIK REPUBLIKE СРПСKE - Broj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30" w:wrap="none" w:vAnchor="text" w:hAnchor="page" w:x="1417" w:y="1355"/>
      <w:shd w:val="clear" w:color="auto" w:fill="auto"/>
      <w:jc w:val="both"/>
    </w:pPr>
    <w:fldSimple w:instr=" PAGE \* MERGEFORMAT ">
      <w:r>
        <w:rPr>
          <w:rStyle w:val="HeaderorfooterTahoma"/>
          <w:rFonts w:cs="Tahoma"/>
        </w:rPr>
        <w:t>6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"/>
        <w:rFonts w:cs="Tahoma"/>
      </w:rPr>
      <w:t>СЛУЖБ^НИ TLASNIK REPUBLIKE СРПСKE - Broj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h="230" w:wrap="none" w:vAnchor="text" w:hAnchor="page" w:x="1417" w:y="1355"/>
      <w:shd w:val="clear" w:color="auto" w:fill="auto"/>
      <w:jc w:val="both"/>
    </w:pPr>
    <w:fldSimple w:instr=" PAGE \* MERGEFORMAT ">
      <w:r w:rsidRPr="00DD6CE5">
        <w:rPr>
          <w:rStyle w:val="HeaderorfooterTahoma"/>
          <w:rFonts w:cs="Tahoma"/>
          <w:noProof/>
        </w:rPr>
        <w:t>8</w:t>
      </w:r>
    </w:fldSimple>
  </w:p>
  <w:p w:rsidR="001554A0" w:rsidRDefault="001554A0">
    <w:pPr>
      <w:pStyle w:val="Headerorfooter0"/>
      <w:framePr w:h="259" w:wrap="none" w:vAnchor="text" w:hAnchor="page" w:x="3822" w:y="1355"/>
      <w:shd w:val="clear" w:color="auto" w:fill="auto"/>
      <w:jc w:val="both"/>
    </w:pPr>
    <w:r>
      <w:rPr>
        <w:rStyle w:val="HeaderorfooterTahoma"/>
        <w:rFonts w:cs="Tahoma"/>
      </w:rPr>
      <w:t>СЛУЖБ^НИ TLASNIK REPUBLIKE СРПСKE - Broj 21</w:t>
    </w:r>
  </w:p>
  <w:p w:rsidR="001554A0" w:rsidRDefault="001554A0">
    <w:pPr>
      <w:pStyle w:val="Headerorfooter0"/>
      <w:framePr w:h="202" w:wrap="none" w:vAnchor="text" w:hAnchor="page" w:x="9779" w:y="1355"/>
      <w:shd w:val="clear" w:color="auto" w:fill="auto"/>
      <w:jc w:val="both"/>
    </w:pPr>
    <w:r>
      <w:rPr>
        <w:rStyle w:val="HeaderorfooterTahoma1"/>
        <w:rFonts w:cs="Tahoma"/>
        <w:szCs w:val="17"/>
      </w:rPr>
      <w:t>3.03.2011</w:t>
    </w:r>
  </w:p>
  <w:p w:rsidR="001554A0" w:rsidRDefault="001554A0">
    <w:pPr>
      <w:rPr>
        <w:sz w:val="2"/>
        <w:szCs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21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PEnyBL1KE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11</w:t>
      </w:r>
    </w:fldSimple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21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PEnyBL1KE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9</w:t>
      </w:r>
    </w:fldSimple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21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PEnyBL1KE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11</w:t>
      </w:r>
    </w:fldSimple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13</w:t>
      </w:r>
    </w:fldSimple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13</w:t>
      </w:r>
    </w:fldSimple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21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PEnyBL1KE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9</w:t>
      </w:r>
    </w:fldSimple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21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PEnyBL1KE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15</w:t>
      </w:r>
    </w:fldSimple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15</w:t>
      </w:r>
    </w:fldSimple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17</w:t>
      </w:r>
    </w:fldSimple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17</w:t>
      </w:r>
    </w:fldSimple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19</w:t>
      </w:r>
    </w:fldSimple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>
        <w:rPr>
          <w:rStyle w:val="HeaderorfooterTahoma"/>
          <w:rFonts w:cs="Tahoma"/>
        </w:rPr>
        <w:t>13</w:t>
      </w:r>
    </w:fldSimple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4A0" w:rsidRDefault="001554A0">
    <w:pPr>
      <w:pStyle w:val="Headerorfooter0"/>
      <w:framePr w:w="11906" w:h="202" w:wrap="none" w:vAnchor="text" w:hAnchor="page" w:y="1355"/>
      <w:shd w:val="clear" w:color="auto" w:fill="auto"/>
      <w:tabs>
        <w:tab w:val="center" w:pos="5789"/>
        <w:tab w:val="right" w:pos="10459"/>
      </w:tabs>
      <w:ind w:left="1157"/>
    </w:pPr>
    <w:r>
      <w:rPr>
        <w:rStyle w:val="HeaderorfooterTahoma1"/>
        <w:rFonts w:cs="Tahoma"/>
        <w:szCs w:val="17"/>
      </w:rPr>
      <w:t>3.03.2011</w:t>
    </w:r>
    <w:r>
      <w:rPr>
        <w:rStyle w:val="HeaderorfooterTahoma1"/>
        <w:rFonts w:cs="Tahoma"/>
        <w:szCs w:val="17"/>
      </w:rPr>
      <w:tab/>
    </w:r>
    <w:r>
      <w:rPr>
        <w:rStyle w:val="HeaderorfooterTahoma2"/>
        <w:rFonts w:cs="Tahoma"/>
        <w:szCs w:val="16"/>
      </w:rPr>
      <w:t>СЛУЖБ^НИ ГЛАСНИК PEПУБЛИKE СРПС^ - Број</w:t>
    </w:r>
    <w:r>
      <w:rPr>
        <w:rStyle w:val="HeaderorfooterTahoma"/>
        <w:rFonts w:cs="Tahoma"/>
      </w:rPr>
      <w:t xml:space="preserve"> 21</w:t>
    </w:r>
    <w:r>
      <w:rPr>
        <w:rStyle w:val="HeaderorfooterTahoma"/>
        <w:rFonts w:cs="Tahoma"/>
      </w:rPr>
      <w:tab/>
    </w:r>
    <w:fldSimple w:instr=" PAGE \* MERGEFORMAT ">
      <w:r w:rsidRPr="00DD6CE5">
        <w:rPr>
          <w:rStyle w:val="HeaderorfooterTahoma"/>
          <w:rFonts w:cs="Tahoma"/>
          <w:noProof/>
        </w:rPr>
        <w:t>19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E139D"/>
    <w:multiLevelType w:val="multilevel"/>
    <w:tmpl w:val="26DC2E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65"/>
      <w:numFmt w:val="decimal"/>
      <w:lvlText w:val="%5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366D43A5"/>
    <w:multiLevelType w:val="multilevel"/>
    <w:tmpl w:val="C3D443E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1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41EF1FAE"/>
    <w:multiLevelType w:val="multilevel"/>
    <w:tmpl w:val="29D095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3"/>
      <w:numFmt w:val="upperRoman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upperRoman"/>
      <w:lvlText w:val="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2795B00"/>
    <w:multiLevelType w:val="multilevel"/>
    <w:tmpl w:val="9AF2C7F0"/>
    <w:lvl w:ilvl="0">
      <w:start w:val="6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20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7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2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0"/>
      <w:numFmt w:val="decimal"/>
      <w:lvlText w:val="%8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4">
    <w:nsid w:val="68607D23"/>
    <w:multiLevelType w:val="multilevel"/>
    <w:tmpl w:val="D7D6B2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329"/>
      <w:numFmt w:val="decimal"/>
      <w:lvlText w:val="%2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FB66D02"/>
    <w:multiLevelType w:val="multilevel"/>
    <w:tmpl w:val="535C65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2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65"/>
      <w:numFmt w:val="decimal"/>
      <w:lvlText w:val="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78C97B4E"/>
    <w:multiLevelType w:val="multilevel"/>
    <w:tmpl w:val="78B650B6"/>
    <w:lvl w:ilvl="0">
      <w:start w:val="6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5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328"/>
      <w:numFmt w:val="decimal"/>
      <w:lvlText w:val="%4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25D"/>
    <w:rsid w:val="001554A0"/>
    <w:rsid w:val="003B1ED0"/>
    <w:rsid w:val="00DD6CE5"/>
    <w:rsid w:val="00EA1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Times New Roman" w:hAnsi="Arial Unicode MS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rFonts w:cs="Arial Unicode MS"/>
      <w:color w:val="000000"/>
      <w:sz w:val="24"/>
      <w:szCs w:val="24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color w:val="0066CC"/>
      <w:u w:val="single"/>
    </w:rPr>
  </w:style>
  <w:style w:type="character" w:customStyle="1" w:styleId="Bodytext">
    <w:name w:val="Body text_"/>
    <w:link w:val="BodyText1"/>
    <w:locked/>
    <w:rPr>
      <w:rFonts w:ascii="Times New Roman" w:hAnsi="Times New Roman"/>
      <w:spacing w:val="0"/>
      <w:sz w:val="17"/>
    </w:rPr>
  </w:style>
  <w:style w:type="character" w:customStyle="1" w:styleId="Headerorfooter">
    <w:name w:val="Header or footer_"/>
    <w:link w:val="Headerorfooter0"/>
    <w:locked/>
    <w:rPr>
      <w:rFonts w:ascii="Times New Roman" w:hAnsi="Times New Roman"/>
      <w:sz w:val="20"/>
    </w:rPr>
  </w:style>
  <w:style w:type="character" w:customStyle="1" w:styleId="HeaderorfooterTahoma">
    <w:name w:val="Header or footer + Tahoma"/>
    <w:rPr>
      <w:rFonts w:ascii="Tahoma" w:eastAsia="Times New Roman" w:hAnsi="Tahoma"/>
      <w:spacing w:val="0"/>
      <w:sz w:val="20"/>
    </w:rPr>
  </w:style>
  <w:style w:type="character" w:customStyle="1" w:styleId="HeaderorfooterTahoma2">
    <w:name w:val="Header or footer + Tahoma2"/>
    <w:aliases w:val="8 pt"/>
    <w:rPr>
      <w:rFonts w:ascii="Tahoma" w:eastAsia="Times New Roman" w:hAnsi="Tahoma"/>
      <w:spacing w:val="0"/>
      <w:sz w:val="16"/>
    </w:rPr>
  </w:style>
  <w:style w:type="character" w:customStyle="1" w:styleId="HeaderorfooterTahoma1">
    <w:name w:val="Header or footer + Tahoma1"/>
    <w:aliases w:val="8.5 pt"/>
    <w:rPr>
      <w:rFonts w:ascii="Tahoma" w:eastAsia="Times New Roman" w:hAnsi="Tahoma"/>
      <w:spacing w:val="0"/>
      <w:sz w:val="17"/>
    </w:rPr>
  </w:style>
  <w:style w:type="character" w:customStyle="1" w:styleId="BodytextBold">
    <w:name w:val="Body text + Bold"/>
    <w:rPr>
      <w:rFonts w:ascii="Times New Roman" w:hAnsi="Times New Roman"/>
      <w:b/>
      <w:spacing w:val="0"/>
      <w:sz w:val="17"/>
    </w:rPr>
  </w:style>
  <w:style w:type="character" w:customStyle="1" w:styleId="Heading1">
    <w:name w:val="Heading #1_"/>
    <w:link w:val="Heading10"/>
    <w:locked/>
    <w:rPr>
      <w:rFonts w:ascii="Times New Roman" w:hAnsi="Times New Roman"/>
      <w:spacing w:val="0"/>
      <w:sz w:val="23"/>
    </w:rPr>
  </w:style>
  <w:style w:type="character" w:customStyle="1" w:styleId="BodytextSpacing1pt">
    <w:name w:val="Body text + Spacing 1 pt"/>
    <w:rPr>
      <w:rFonts w:ascii="Times New Roman" w:hAnsi="Times New Roman"/>
      <w:spacing w:val="30"/>
      <w:sz w:val="17"/>
    </w:rPr>
  </w:style>
  <w:style w:type="character" w:customStyle="1" w:styleId="Heading2">
    <w:name w:val="Heading #2_"/>
    <w:link w:val="Heading20"/>
    <w:locked/>
    <w:rPr>
      <w:rFonts w:ascii="Times New Roman" w:hAnsi="Times New Roman"/>
      <w:spacing w:val="30"/>
      <w:sz w:val="21"/>
    </w:rPr>
  </w:style>
  <w:style w:type="character" w:customStyle="1" w:styleId="Bodytext2">
    <w:name w:val="Body text (2)_"/>
    <w:link w:val="Bodytext20"/>
    <w:locked/>
    <w:rPr>
      <w:rFonts w:ascii="Times New Roman" w:hAnsi="Times New Roman"/>
      <w:spacing w:val="0"/>
      <w:sz w:val="15"/>
    </w:rPr>
  </w:style>
  <w:style w:type="character" w:customStyle="1" w:styleId="Bodytext285pt">
    <w:name w:val="Body text (2) + 8.5 pt"/>
    <w:aliases w:val="Not Bold"/>
    <w:rPr>
      <w:rFonts w:ascii="Times New Roman" w:hAnsi="Times New Roman"/>
      <w:b/>
      <w:spacing w:val="0"/>
      <w:sz w:val="17"/>
    </w:rPr>
  </w:style>
  <w:style w:type="character" w:customStyle="1" w:styleId="Heading4">
    <w:name w:val="Heading #4_"/>
    <w:link w:val="Heading40"/>
    <w:locked/>
    <w:rPr>
      <w:rFonts w:ascii="Times New Roman" w:hAnsi="Times New Roman"/>
      <w:spacing w:val="0"/>
      <w:sz w:val="17"/>
    </w:rPr>
  </w:style>
  <w:style w:type="character" w:customStyle="1" w:styleId="Heading42">
    <w:name w:val="Heading #4 (2)_"/>
    <w:link w:val="Heading420"/>
    <w:locked/>
    <w:rPr>
      <w:rFonts w:ascii="Times New Roman" w:hAnsi="Times New Roman"/>
      <w:spacing w:val="0"/>
      <w:sz w:val="17"/>
    </w:rPr>
  </w:style>
  <w:style w:type="character" w:customStyle="1" w:styleId="Bodytext3">
    <w:name w:val="Body text (3)_"/>
    <w:link w:val="Bodytext30"/>
    <w:locked/>
    <w:rPr>
      <w:rFonts w:ascii="Times New Roman" w:hAnsi="Times New Roman"/>
      <w:spacing w:val="0"/>
      <w:sz w:val="17"/>
    </w:rPr>
  </w:style>
  <w:style w:type="character" w:customStyle="1" w:styleId="Bodytext3NotBold">
    <w:name w:val="Body text (3) + Not Bold"/>
    <w:rPr>
      <w:rFonts w:ascii="Times New Roman" w:hAnsi="Times New Roman"/>
      <w:b/>
      <w:spacing w:val="0"/>
      <w:sz w:val="17"/>
    </w:rPr>
  </w:style>
  <w:style w:type="character" w:customStyle="1" w:styleId="Heading3">
    <w:name w:val="Heading #3_"/>
    <w:link w:val="Heading30"/>
    <w:locked/>
    <w:rPr>
      <w:rFonts w:ascii="Times New Roman" w:hAnsi="Times New Roman"/>
      <w:spacing w:val="0"/>
      <w:sz w:val="19"/>
    </w:rPr>
  </w:style>
  <w:style w:type="character" w:customStyle="1" w:styleId="BodytextSpacing1pt1">
    <w:name w:val="Body text + Spacing 1 pt1"/>
    <w:rPr>
      <w:rFonts w:ascii="Times New Roman" w:hAnsi="Times New Roman"/>
      <w:spacing w:val="30"/>
      <w:sz w:val="17"/>
    </w:rPr>
  </w:style>
  <w:style w:type="character" w:customStyle="1" w:styleId="BodytextBold1">
    <w:name w:val="Body text + Bold1"/>
    <w:rPr>
      <w:rFonts w:ascii="Times New Roman" w:hAnsi="Times New Roman"/>
      <w:b/>
      <w:spacing w:val="0"/>
      <w:sz w:val="17"/>
    </w:rPr>
  </w:style>
  <w:style w:type="character" w:customStyle="1" w:styleId="Bodytext4">
    <w:name w:val="Body text (4)_"/>
    <w:link w:val="Bodytext40"/>
    <w:locked/>
    <w:rPr>
      <w:rFonts w:ascii="Times New Roman" w:hAnsi="Times New Roman"/>
      <w:sz w:val="15"/>
    </w:rPr>
  </w:style>
  <w:style w:type="character" w:customStyle="1" w:styleId="Bodytext4Bold">
    <w:name w:val="Body text (4) + Bold"/>
    <w:rPr>
      <w:rFonts w:ascii="Times New Roman" w:hAnsi="Times New Roman"/>
      <w:b/>
      <w:spacing w:val="0"/>
      <w:sz w:val="15"/>
    </w:rPr>
  </w:style>
  <w:style w:type="character" w:customStyle="1" w:styleId="Bodytext4Spacing1pt">
    <w:name w:val="Body text (4) + Spacing 1 pt"/>
    <w:rPr>
      <w:rFonts w:ascii="Times New Roman" w:hAnsi="Times New Roman"/>
      <w:spacing w:val="20"/>
      <w:sz w:val="15"/>
    </w:rPr>
  </w:style>
  <w:style w:type="paragraph" w:customStyle="1" w:styleId="BodyText1">
    <w:name w:val="Body Text1"/>
    <w:basedOn w:val="Normal"/>
    <w:link w:val="Bodytext"/>
    <w:pPr>
      <w:shd w:val="clear" w:color="auto" w:fill="FFFFFF"/>
      <w:spacing w:after="60" w:line="240" w:lineRule="atLeast"/>
      <w:jc w:val="center"/>
    </w:pPr>
    <w:rPr>
      <w:rFonts w:ascii="Times New Roman" w:hAnsi="Times New Roman" w:cs="Times New Roman"/>
      <w:color w:val="auto"/>
      <w:sz w:val="17"/>
      <w:szCs w:val="17"/>
      <w:lang w:val="sr-Latn-CS" w:eastAsia="sr-Latn-CS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  <w:lang w:val="sr-Latn-CS" w:eastAsia="sr-Latn-CS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240" w:after="60" w:line="240" w:lineRule="atLeast"/>
      <w:outlineLvl w:val="0"/>
    </w:pPr>
    <w:rPr>
      <w:rFonts w:ascii="Times New Roman" w:hAnsi="Times New Roman" w:cs="Times New Roman"/>
      <w:color w:val="auto"/>
      <w:sz w:val="23"/>
      <w:szCs w:val="23"/>
      <w:lang w:val="sr-Latn-CS" w:eastAsia="sr-Latn-CS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60" w:after="60" w:line="240" w:lineRule="atLeast"/>
      <w:jc w:val="center"/>
      <w:outlineLvl w:val="1"/>
    </w:pPr>
    <w:rPr>
      <w:rFonts w:ascii="Times New Roman" w:hAnsi="Times New Roman" w:cs="Times New Roman"/>
      <w:color w:val="auto"/>
      <w:spacing w:val="30"/>
      <w:sz w:val="21"/>
      <w:szCs w:val="21"/>
      <w:lang w:val="sr-Latn-CS" w:eastAsia="sr-Latn-CS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60" w:line="360" w:lineRule="exact"/>
      <w:jc w:val="center"/>
    </w:pPr>
    <w:rPr>
      <w:rFonts w:ascii="Times New Roman" w:hAnsi="Times New Roman" w:cs="Times New Roman"/>
      <w:color w:val="auto"/>
      <w:sz w:val="15"/>
      <w:szCs w:val="15"/>
      <w:lang w:val="sr-Latn-CS" w:eastAsia="sr-Latn-CS"/>
    </w:rPr>
  </w:style>
  <w:style w:type="paragraph" w:customStyle="1" w:styleId="Heading40">
    <w:name w:val="Heading #4"/>
    <w:basedOn w:val="Normal"/>
    <w:link w:val="Heading4"/>
    <w:pPr>
      <w:shd w:val="clear" w:color="auto" w:fill="FFFFFF"/>
      <w:spacing w:before="60" w:after="60" w:line="240" w:lineRule="atLeast"/>
      <w:ind w:firstLine="280"/>
      <w:jc w:val="both"/>
      <w:outlineLvl w:val="3"/>
    </w:pPr>
    <w:rPr>
      <w:rFonts w:ascii="Times New Roman" w:hAnsi="Times New Roman" w:cs="Times New Roman"/>
      <w:color w:val="auto"/>
      <w:sz w:val="17"/>
      <w:szCs w:val="17"/>
      <w:lang w:val="sr-Latn-CS" w:eastAsia="sr-Latn-CS"/>
    </w:rPr>
  </w:style>
  <w:style w:type="paragraph" w:customStyle="1" w:styleId="Heading420">
    <w:name w:val="Heading #4 (2)"/>
    <w:basedOn w:val="Normal"/>
    <w:link w:val="Heading42"/>
    <w:pPr>
      <w:shd w:val="clear" w:color="auto" w:fill="FFFFFF"/>
      <w:spacing w:line="240" w:lineRule="atLeast"/>
      <w:outlineLvl w:val="3"/>
    </w:pPr>
    <w:rPr>
      <w:rFonts w:ascii="Times New Roman" w:hAnsi="Times New Roman" w:cs="Times New Roman"/>
      <w:color w:val="auto"/>
      <w:sz w:val="17"/>
      <w:szCs w:val="17"/>
      <w:lang w:val="sr-Latn-CS" w:eastAsia="sr-Latn-CS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120" w:line="168" w:lineRule="exact"/>
    </w:pPr>
    <w:rPr>
      <w:rFonts w:ascii="Times New Roman" w:hAnsi="Times New Roman" w:cs="Times New Roman"/>
      <w:color w:val="auto"/>
      <w:sz w:val="17"/>
      <w:szCs w:val="17"/>
      <w:lang w:val="sr-Latn-CS" w:eastAsia="sr-Latn-CS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before="120" w:after="120" w:line="216" w:lineRule="exact"/>
      <w:jc w:val="center"/>
      <w:outlineLvl w:val="2"/>
    </w:pPr>
    <w:rPr>
      <w:rFonts w:ascii="Times New Roman" w:hAnsi="Times New Roman" w:cs="Times New Roman"/>
      <w:color w:val="auto"/>
      <w:sz w:val="19"/>
      <w:szCs w:val="19"/>
      <w:lang w:val="sr-Latn-CS" w:eastAsia="sr-Latn-CS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before="240" w:after="60" w:line="158" w:lineRule="exact"/>
      <w:ind w:firstLine="280"/>
      <w:jc w:val="both"/>
    </w:pPr>
    <w:rPr>
      <w:rFonts w:ascii="Times New Roman" w:hAnsi="Times New Roman" w:cs="Times New Roman"/>
      <w:color w:val="auto"/>
      <w:sz w:val="15"/>
      <w:szCs w:val="15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26" Type="http://schemas.openxmlformats.org/officeDocument/2006/relationships/header" Target="header20.xml"/><Relationship Id="rId3" Type="http://schemas.openxmlformats.org/officeDocument/2006/relationships/settings" Target="settings.xml"/><Relationship Id="rId21" Type="http://schemas.openxmlformats.org/officeDocument/2006/relationships/header" Target="header15.xml"/><Relationship Id="rId34" Type="http://schemas.openxmlformats.org/officeDocument/2006/relationships/header" Target="header28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header" Target="header19.xml"/><Relationship Id="rId33" Type="http://schemas.openxmlformats.org/officeDocument/2006/relationships/header" Target="header27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0" Type="http://schemas.openxmlformats.org/officeDocument/2006/relationships/header" Target="header14.xml"/><Relationship Id="rId29" Type="http://schemas.openxmlformats.org/officeDocument/2006/relationships/header" Target="header2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24" Type="http://schemas.openxmlformats.org/officeDocument/2006/relationships/header" Target="header18.xml"/><Relationship Id="rId32" Type="http://schemas.openxmlformats.org/officeDocument/2006/relationships/header" Target="header26.xml"/><Relationship Id="rId5" Type="http://schemas.openxmlformats.org/officeDocument/2006/relationships/footnotes" Target="foot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28" Type="http://schemas.openxmlformats.org/officeDocument/2006/relationships/header" Target="header22.xml"/><Relationship Id="rId36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3.xml"/><Relationship Id="rId31" Type="http://schemas.openxmlformats.org/officeDocument/2006/relationships/header" Target="header25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Relationship Id="rId27" Type="http://schemas.openxmlformats.org/officeDocument/2006/relationships/header" Target="header21.xml"/><Relationship Id="rId30" Type="http://schemas.openxmlformats.org/officeDocument/2006/relationships/header" Target="header24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32</Pages>
  <Words>19006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 021_Layout 1</dc:title>
  <dc:subject/>
  <dc:creator>Nešo</dc:creator>
  <cp:keywords/>
  <dc:description/>
  <cp:lastModifiedBy>Nešo</cp:lastModifiedBy>
  <cp:revision>1</cp:revision>
  <dcterms:created xsi:type="dcterms:W3CDTF">2011-10-20T09:37:00Z</dcterms:created>
  <dcterms:modified xsi:type="dcterms:W3CDTF">2011-10-20T09:38:00Z</dcterms:modified>
</cp:coreProperties>
</file>